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08708" w14:textId="1A3E1482" w:rsidR="004912A3" w:rsidRDefault="004912A3" w:rsidP="00686637">
      <w:pPr>
        <w:jc w:val="both"/>
        <w:rPr>
          <w:rFonts w:ascii="Inter" w:hAnsi="Inter"/>
          <w:b/>
          <w:bCs/>
          <w:color w:val="000037"/>
          <w:szCs w:val="22"/>
        </w:rPr>
      </w:pPr>
    </w:p>
    <w:p w14:paraId="68F4D24F" w14:textId="07EC1F5B" w:rsidR="00ED04A1" w:rsidRPr="00BA2F5A" w:rsidRDefault="001351BB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noProof/>
          <w:color w:val="000037"/>
          <w:szCs w:val="22"/>
        </w:rPr>
        <w:drawing>
          <wp:anchor distT="0" distB="0" distL="114300" distR="114300" simplePos="0" relativeHeight="251658240" behindDoc="0" locked="0" layoutInCell="1" allowOverlap="1" wp14:anchorId="130EC195" wp14:editId="2CE74B6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ITF Beach Tennis </w:t>
      </w:r>
      <w:r w:rsidR="009572ED">
        <w:rPr>
          <w:rFonts w:ascii="Inter" w:hAnsi="Inter"/>
          <w:b/>
          <w:bCs/>
          <w:color w:val="000037"/>
          <w:szCs w:val="22"/>
        </w:rPr>
        <w:t>Junior</w:t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 Tour</w:t>
      </w:r>
      <w:r w:rsidR="003D1623">
        <w:rPr>
          <w:rFonts w:ascii="Inter" w:hAnsi="Inter"/>
          <w:b/>
          <w:bCs/>
          <w:color w:val="000037"/>
          <w:szCs w:val="22"/>
        </w:rPr>
        <w:t xml:space="preserve"> (U18)</w:t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 – </w:t>
      </w:r>
      <w:r w:rsidR="005932B6" w:rsidRPr="00BA2F5A">
        <w:rPr>
          <w:rFonts w:ascii="Inter" w:hAnsi="Inter"/>
          <w:b/>
          <w:bCs/>
          <w:color w:val="000037"/>
          <w:szCs w:val="22"/>
        </w:rPr>
        <w:t>Withdrawal</w:t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 Form</w:t>
      </w:r>
    </w:p>
    <w:p w14:paraId="55A48EC7" w14:textId="4ABEFFB9" w:rsidR="007A20F0" w:rsidRPr="00BA2F5A" w:rsidRDefault="007A20F0" w:rsidP="00686637">
      <w:pPr>
        <w:jc w:val="both"/>
        <w:rPr>
          <w:rFonts w:ascii="Inter" w:hAnsi="Inter"/>
          <w:color w:val="000037"/>
          <w:sz w:val="20"/>
          <w:szCs w:val="20"/>
        </w:rPr>
      </w:pPr>
    </w:p>
    <w:p w14:paraId="092AF1EE" w14:textId="77777777" w:rsidR="001351BB" w:rsidRDefault="001351BB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587FBD7" w14:textId="6F8DD88D" w:rsidR="0063375A" w:rsidRPr="00BA2F5A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A2F5A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391DCB8C" w:rsidR="0063375A" w:rsidRPr="00BA2F5A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A2F5A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9572ED" w:rsidRPr="00BA2F5A" w14:paraId="1576BD4D" w14:textId="77777777" w:rsidTr="002A14D1">
        <w:trPr>
          <w:trHeight w:val="429"/>
        </w:trPr>
        <w:tc>
          <w:tcPr>
            <w:tcW w:w="9212" w:type="dxa"/>
            <w:gridSpan w:val="2"/>
          </w:tcPr>
          <w:p w14:paraId="1EAE0807" w14:textId="77777777" w:rsidR="009572ED" w:rsidRPr="00BA2F5A" w:rsidRDefault="009572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A2F5A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A2F5A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A2F5A" w14:paraId="54E0612D" w14:textId="77777777" w:rsidTr="00FC2D56">
        <w:tc>
          <w:tcPr>
            <w:tcW w:w="4606" w:type="dxa"/>
          </w:tcPr>
          <w:p w14:paraId="173A962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A2F5A" w14:paraId="0B639495" w14:textId="77777777" w:rsidTr="00FC2D56">
        <w:tc>
          <w:tcPr>
            <w:tcW w:w="4606" w:type="dxa"/>
          </w:tcPr>
          <w:p w14:paraId="3EFCE69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ITF WORLD RANKING:        YES / NO</w:t>
            </w:r>
          </w:p>
        </w:tc>
      </w:tr>
      <w:tr w:rsidR="00750F0C" w:rsidRPr="00BA2F5A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A2F5A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0719BF7F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*</w:t>
            </w:r>
            <w:r w:rsidR="00B769ED">
              <w:rPr>
                <w:rFonts w:ascii="Inter" w:hAnsi="Inter"/>
                <w:color w:val="000037"/>
                <w:sz w:val="20"/>
                <w:szCs w:val="20"/>
              </w:rPr>
              <w:t xml:space="preserve">PLAYER </w:t>
            </w: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SIGNATURE:          </w:t>
            </w:r>
          </w:p>
        </w:tc>
        <w:tc>
          <w:tcPr>
            <w:tcW w:w="2016" w:type="dxa"/>
          </w:tcPr>
          <w:p w14:paraId="1BBBF4F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  <w:tr w:rsidR="00B769ED" w:rsidRPr="00BA2F5A" w14:paraId="48A83C41" w14:textId="77777777" w:rsidTr="00FC2D56">
        <w:trPr>
          <w:trHeight w:val="495"/>
        </w:trPr>
        <w:tc>
          <w:tcPr>
            <w:tcW w:w="7196" w:type="dxa"/>
            <w:gridSpan w:val="2"/>
          </w:tcPr>
          <w:p w14:paraId="07779CAE" w14:textId="78A2E3BC" w:rsidR="00B769ED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*PARENT/GUARDIAN SIGNATURE:</w:t>
            </w:r>
          </w:p>
        </w:tc>
        <w:tc>
          <w:tcPr>
            <w:tcW w:w="2016" w:type="dxa"/>
          </w:tcPr>
          <w:p w14:paraId="12C27251" w14:textId="77777777" w:rsidR="00B769ED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D81470" w:rsidRPr="00BA2F5A" w14:paraId="39C0E2EE" w14:textId="77777777" w:rsidTr="00FC2D56">
        <w:trPr>
          <w:trHeight w:val="495"/>
        </w:trPr>
        <w:tc>
          <w:tcPr>
            <w:tcW w:w="7196" w:type="dxa"/>
            <w:gridSpan w:val="2"/>
          </w:tcPr>
          <w:p w14:paraId="13F5ED95" w14:textId="7F8D3B55" w:rsidR="00D81470" w:rsidRDefault="00D81470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REASON FOR WITHDRAWAL:</w:t>
            </w:r>
          </w:p>
        </w:tc>
        <w:tc>
          <w:tcPr>
            <w:tcW w:w="2016" w:type="dxa"/>
          </w:tcPr>
          <w:p w14:paraId="5CA825D9" w14:textId="77777777" w:rsidR="00D81470" w:rsidRPr="00BA2F5A" w:rsidRDefault="00D81470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</w:tbl>
    <w:p w14:paraId="6149FE21" w14:textId="77777777" w:rsidR="00750F0C" w:rsidRPr="00BA2F5A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A2F5A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A2F5A" w14:paraId="1A78FDF8" w14:textId="77777777" w:rsidTr="00FC2D56">
        <w:tc>
          <w:tcPr>
            <w:tcW w:w="4606" w:type="dxa"/>
          </w:tcPr>
          <w:p w14:paraId="789A4D5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A2F5A" w14:paraId="5AC1478B" w14:textId="77777777" w:rsidTr="00FC2D56">
        <w:tc>
          <w:tcPr>
            <w:tcW w:w="4606" w:type="dxa"/>
          </w:tcPr>
          <w:p w14:paraId="2EB3DDA6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ITF WORLD RANKING:          YES / NO                         </w:t>
            </w:r>
          </w:p>
          <w:p w14:paraId="2CF8AAE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A2F5A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A2F5A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52E1292C" w14:textId="63850B8D" w:rsidR="00750F0C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*</w:t>
            </w:r>
            <w:r>
              <w:rPr>
                <w:rFonts w:ascii="Inter" w:hAnsi="Inter"/>
                <w:color w:val="000037"/>
                <w:sz w:val="20"/>
                <w:szCs w:val="20"/>
              </w:rPr>
              <w:t xml:space="preserve">PLAYER </w:t>
            </w: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SIGNATURE:          </w:t>
            </w:r>
            <w:r w:rsidR="00750F0C"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  <w:tr w:rsidR="00B769ED" w:rsidRPr="00BA2F5A" w14:paraId="67BF8AFF" w14:textId="77777777" w:rsidTr="00FC2D56">
        <w:trPr>
          <w:trHeight w:val="537"/>
        </w:trPr>
        <w:tc>
          <w:tcPr>
            <w:tcW w:w="7196" w:type="dxa"/>
            <w:gridSpan w:val="2"/>
          </w:tcPr>
          <w:p w14:paraId="4EA6399F" w14:textId="7CDE55CE" w:rsidR="00B769ED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*PARENT/GUARDIAN SIGNATURE:</w:t>
            </w:r>
          </w:p>
        </w:tc>
        <w:tc>
          <w:tcPr>
            <w:tcW w:w="2016" w:type="dxa"/>
          </w:tcPr>
          <w:p w14:paraId="59FD5C01" w14:textId="77777777" w:rsidR="00B769ED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D81470" w:rsidRPr="00BA2F5A" w14:paraId="0FF6E62C" w14:textId="77777777" w:rsidTr="00FC2D56">
        <w:trPr>
          <w:trHeight w:val="537"/>
        </w:trPr>
        <w:tc>
          <w:tcPr>
            <w:tcW w:w="7196" w:type="dxa"/>
            <w:gridSpan w:val="2"/>
          </w:tcPr>
          <w:p w14:paraId="591CE503" w14:textId="1DC9250E" w:rsidR="00D81470" w:rsidRDefault="00D81470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REASON FOR WITHDRAWAL:</w:t>
            </w:r>
          </w:p>
        </w:tc>
        <w:tc>
          <w:tcPr>
            <w:tcW w:w="2016" w:type="dxa"/>
          </w:tcPr>
          <w:p w14:paraId="448A7D54" w14:textId="77777777" w:rsidR="00D81470" w:rsidRPr="00BA2F5A" w:rsidRDefault="00D81470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</w:tbl>
    <w:p w14:paraId="1B71A05E" w14:textId="267D3858" w:rsidR="009F79DE" w:rsidRPr="00BA2F5A" w:rsidRDefault="009F79DE" w:rsidP="000D5D30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By submitting this withdrawal, each player declares that he/she has read and understood and will abide by the </w:t>
      </w:r>
      <w:r w:rsidR="00A31C01">
        <w:rPr>
          <w:rFonts w:ascii="Inter" w:hAnsi="Inter"/>
          <w:color w:val="000037"/>
          <w:sz w:val="20"/>
          <w:szCs w:val="20"/>
          <w:lang w:eastAsia="en-US"/>
        </w:rPr>
        <w:t>202</w:t>
      </w:r>
      <w:r w:rsidR="007F4B93">
        <w:rPr>
          <w:rFonts w:ascii="Inter" w:hAnsi="Inter"/>
          <w:color w:val="000037"/>
          <w:sz w:val="20"/>
          <w:szCs w:val="20"/>
          <w:lang w:eastAsia="en-US"/>
        </w:rPr>
        <w:t>6</w:t>
      </w:r>
      <w:r w:rsidR="00A31C01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Pr="00BA2F5A">
        <w:rPr>
          <w:rFonts w:ascii="Inter" w:hAnsi="Inter"/>
          <w:color w:val="000037"/>
          <w:sz w:val="20"/>
          <w:szCs w:val="20"/>
          <w:lang w:eastAsia="en-US"/>
        </w:rPr>
        <w:t>Rules of Beach Tennis</w:t>
      </w:r>
      <w:r w:rsidR="00DD6402">
        <w:rPr>
          <w:rFonts w:ascii="Inter" w:hAnsi="Inter"/>
          <w:color w:val="000037"/>
          <w:sz w:val="20"/>
          <w:szCs w:val="20"/>
          <w:lang w:eastAsia="en-US"/>
        </w:rPr>
        <w:t xml:space="preserve"> a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nd the 202</w:t>
      </w:r>
      <w:r w:rsidR="007F4B93">
        <w:rPr>
          <w:rFonts w:ascii="Inter" w:hAnsi="Inter"/>
          <w:color w:val="000037"/>
          <w:sz w:val="20"/>
          <w:szCs w:val="20"/>
          <w:lang w:eastAsia="en-US"/>
        </w:rPr>
        <w:t>6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>ITF Beach Tennis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="009572ED">
        <w:rPr>
          <w:rFonts w:ascii="Inter" w:hAnsi="Inter"/>
          <w:color w:val="000037"/>
          <w:sz w:val="20"/>
          <w:szCs w:val="20"/>
          <w:lang w:eastAsia="en-US"/>
        </w:rPr>
        <w:t>Junior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 xml:space="preserve"> Tour Regulations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,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Pr="00BA2F5A">
        <w:rPr>
          <w:rFonts w:ascii="Inter" w:hAnsi="Inter"/>
          <w:color w:val="000037"/>
          <w:sz w:val="20"/>
          <w:szCs w:val="20"/>
          <w:lang w:eastAsia="en-US"/>
        </w:rPr>
        <w:t>as approved by the International Tennis Federation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.</w:t>
      </w:r>
    </w:p>
    <w:p w14:paraId="1CB24EA8" w14:textId="36BFD0DF" w:rsidR="0062369E" w:rsidRPr="00BA2F5A" w:rsidRDefault="009F79DE" w:rsidP="000D5D30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PLEASE EMAIL THE FORM TO THE </w:t>
      </w:r>
      <w:r w:rsidR="003F3D6F" w:rsidRPr="00BA2F5A">
        <w:rPr>
          <w:rFonts w:ascii="Inter" w:hAnsi="Inter"/>
          <w:color w:val="000037"/>
          <w:sz w:val="20"/>
          <w:szCs w:val="20"/>
          <w:lang w:eastAsia="en-US"/>
        </w:rPr>
        <w:t>TOURNAMENT ORGANISERS BY THE WITHDRAWAL DEADLINE, 14:00 (GMT), FOUR (4) DAYS PRIOR TO THE MONDAY OF THE TOURNAMENT WEEK.</w:t>
      </w:r>
    </w:p>
    <w:p w14:paraId="2061CF7F" w14:textId="77777777" w:rsidR="00FE2175" w:rsidRDefault="00046A89" w:rsidP="000D5D30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*Withdrawals cannot be accepted without the </w:t>
      </w:r>
      <w:r>
        <w:rPr>
          <w:rFonts w:ascii="Inter" w:hAnsi="Inter"/>
          <w:color w:val="000037"/>
          <w:sz w:val="20"/>
          <w:szCs w:val="20"/>
          <w:lang w:eastAsia="en-US"/>
        </w:rPr>
        <w:t>Player and the Parent/Guardian signatures.</w:t>
      </w:r>
    </w:p>
    <w:p w14:paraId="33C217EA" w14:textId="63620D7B" w:rsidR="00F31F1D" w:rsidRDefault="007A4335" w:rsidP="000D5D30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>It is the players’ responsibility to ensure withdrawals are submitted to and received by the tournament organiser before the appropriate deadline.</w:t>
      </w:r>
      <w:r w:rsidR="005A1AB2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</w:p>
    <w:sectPr w:rsidR="00F31F1D" w:rsidSect="005A1AB2">
      <w:footerReference w:type="default" r:id="rId12"/>
      <w:pgSz w:w="11906" w:h="16838" w:code="9"/>
      <w:pgMar w:top="284" w:right="964" w:bottom="284" w:left="1134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3E14B" w14:textId="77777777" w:rsidR="006B1E1B" w:rsidRDefault="006B1E1B">
      <w:r>
        <w:separator/>
      </w:r>
    </w:p>
  </w:endnote>
  <w:endnote w:type="continuationSeparator" w:id="0">
    <w:p w14:paraId="2CC2BBFE" w14:textId="77777777" w:rsidR="006B1E1B" w:rsidRDefault="006B1E1B">
      <w:r>
        <w:continuationSeparator/>
      </w:r>
    </w:p>
  </w:endnote>
  <w:endnote w:type="continuationNotice" w:id="1">
    <w:p w14:paraId="77BA80BA" w14:textId="77777777" w:rsidR="006B1E1B" w:rsidRDefault="006B1E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2E9D2DA0-E249-49C1-8A5D-E44C9F6A6FC5}"/>
    <w:embedBold r:id="rId2" w:fontKey="{07BDBDA2-D4CD-4B80-86E7-7E05736CF754}"/>
    <w:embedItalic r:id="rId3" w:fontKey="{6FFDD4E9-EFF1-4684-B747-E9319A7BA9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CA4CA7-C801-4F51-BB5A-B86989B96F6D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5" w:fontKey="{637D6E47-6D16-42DB-885A-83624EFBF43C}"/>
    <w:embedBold r:id="rId6" w:fontKey="{2AB4B7D7-CEFA-4DF3-A534-7940E727152D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FA6266B-BD0D-4C36-9BEF-65E5705220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735860-609B-4BC7-A86F-3EAAE07B5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A21E8" w14:textId="77777777" w:rsidR="000A0F2B" w:rsidRDefault="000A0F2B" w:rsidP="000A0F2B">
    <w:pPr>
      <w:pStyle w:val="Footer"/>
      <w:rPr>
        <w:sz w:val="14"/>
        <w:lang w:val="en-US"/>
      </w:rPr>
    </w:pPr>
  </w:p>
  <w:p w14:paraId="1F53B6FF" w14:textId="576A169D" w:rsidR="000A0F2B" w:rsidRPr="005C4335" w:rsidRDefault="000A0F2B" w:rsidP="000A0F2B">
    <w:pPr>
      <w:pStyle w:val="Footer"/>
      <w:rPr>
        <w:color w:val="000037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A9203" w14:textId="77777777" w:rsidR="006B1E1B" w:rsidRDefault="006B1E1B">
      <w:r>
        <w:separator/>
      </w:r>
    </w:p>
  </w:footnote>
  <w:footnote w:type="continuationSeparator" w:id="0">
    <w:p w14:paraId="6B047CFA" w14:textId="77777777" w:rsidR="006B1E1B" w:rsidRDefault="006B1E1B">
      <w:r>
        <w:continuationSeparator/>
      </w:r>
    </w:p>
  </w:footnote>
  <w:footnote w:type="continuationNotice" w:id="1">
    <w:p w14:paraId="5063F9DD" w14:textId="77777777" w:rsidR="006B1E1B" w:rsidRDefault="006B1E1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46A89"/>
    <w:rsid w:val="0005793E"/>
    <w:rsid w:val="00065990"/>
    <w:rsid w:val="00076C8E"/>
    <w:rsid w:val="00085DEE"/>
    <w:rsid w:val="000968A9"/>
    <w:rsid w:val="000A0F2B"/>
    <w:rsid w:val="000A18C2"/>
    <w:rsid w:val="000A1BB6"/>
    <w:rsid w:val="000B08FD"/>
    <w:rsid w:val="000B5835"/>
    <w:rsid w:val="000C6391"/>
    <w:rsid w:val="000D0EAA"/>
    <w:rsid w:val="000D4F08"/>
    <w:rsid w:val="000D5D30"/>
    <w:rsid w:val="000F313D"/>
    <w:rsid w:val="000F4590"/>
    <w:rsid w:val="00122847"/>
    <w:rsid w:val="001233EC"/>
    <w:rsid w:val="001255E0"/>
    <w:rsid w:val="001351BB"/>
    <w:rsid w:val="00137F77"/>
    <w:rsid w:val="00150BF4"/>
    <w:rsid w:val="00164975"/>
    <w:rsid w:val="00167F3F"/>
    <w:rsid w:val="00177428"/>
    <w:rsid w:val="00177970"/>
    <w:rsid w:val="00197812"/>
    <w:rsid w:val="001A68AF"/>
    <w:rsid w:val="001C4CB5"/>
    <w:rsid w:val="001C7D2F"/>
    <w:rsid w:val="001E10BB"/>
    <w:rsid w:val="001E1803"/>
    <w:rsid w:val="001F3157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36EDD"/>
    <w:rsid w:val="00260169"/>
    <w:rsid w:val="0027073B"/>
    <w:rsid w:val="00271DD0"/>
    <w:rsid w:val="0027708C"/>
    <w:rsid w:val="002C4687"/>
    <w:rsid w:val="002D1981"/>
    <w:rsid w:val="002D3855"/>
    <w:rsid w:val="002E0DF3"/>
    <w:rsid w:val="002E4B95"/>
    <w:rsid w:val="00303303"/>
    <w:rsid w:val="00326F8D"/>
    <w:rsid w:val="00327FD2"/>
    <w:rsid w:val="00332C6C"/>
    <w:rsid w:val="00337673"/>
    <w:rsid w:val="0034478E"/>
    <w:rsid w:val="00356261"/>
    <w:rsid w:val="00367823"/>
    <w:rsid w:val="003736C6"/>
    <w:rsid w:val="0038239E"/>
    <w:rsid w:val="00392D3C"/>
    <w:rsid w:val="003B253A"/>
    <w:rsid w:val="003B6880"/>
    <w:rsid w:val="003D04E8"/>
    <w:rsid w:val="003D1623"/>
    <w:rsid w:val="003D497A"/>
    <w:rsid w:val="003D70A0"/>
    <w:rsid w:val="003E61DF"/>
    <w:rsid w:val="003F1C9E"/>
    <w:rsid w:val="003F3C2A"/>
    <w:rsid w:val="003F3D6F"/>
    <w:rsid w:val="004234F7"/>
    <w:rsid w:val="00423D08"/>
    <w:rsid w:val="004314E1"/>
    <w:rsid w:val="00441F13"/>
    <w:rsid w:val="00452582"/>
    <w:rsid w:val="00455407"/>
    <w:rsid w:val="00456F3A"/>
    <w:rsid w:val="00460BCF"/>
    <w:rsid w:val="004734F8"/>
    <w:rsid w:val="00480A34"/>
    <w:rsid w:val="00485C3C"/>
    <w:rsid w:val="004912A3"/>
    <w:rsid w:val="00492674"/>
    <w:rsid w:val="004F32F1"/>
    <w:rsid w:val="00512182"/>
    <w:rsid w:val="00512C7E"/>
    <w:rsid w:val="005362EA"/>
    <w:rsid w:val="005518EC"/>
    <w:rsid w:val="0055697D"/>
    <w:rsid w:val="00565A7C"/>
    <w:rsid w:val="0057783A"/>
    <w:rsid w:val="005830F2"/>
    <w:rsid w:val="005921B9"/>
    <w:rsid w:val="005932B6"/>
    <w:rsid w:val="005A1AB2"/>
    <w:rsid w:val="005A31A6"/>
    <w:rsid w:val="005B0ACE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602D3E"/>
    <w:rsid w:val="006055C2"/>
    <w:rsid w:val="0062369E"/>
    <w:rsid w:val="0063375A"/>
    <w:rsid w:val="0064477B"/>
    <w:rsid w:val="00670463"/>
    <w:rsid w:val="00675046"/>
    <w:rsid w:val="00677A30"/>
    <w:rsid w:val="006845E4"/>
    <w:rsid w:val="00686637"/>
    <w:rsid w:val="006A3B45"/>
    <w:rsid w:val="006B1E1B"/>
    <w:rsid w:val="006B4190"/>
    <w:rsid w:val="006D2F6A"/>
    <w:rsid w:val="006E24AD"/>
    <w:rsid w:val="006E661B"/>
    <w:rsid w:val="006E7EEA"/>
    <w:rsid w:val="006F475A"/>
    <w:rsid w:val="0072111B"/>
    <w:rsid w:val="00726075"/>
    <w:rsid w:val="00734C60"/>
    <w:rsid w:val="00735899"/>
    <w:rsid w:val="007424A5"/>
    <w:rsid w:val="00750F0C"/>
    <w:rsid w:val="007628EE"/>
    <w:rsid w:val="00764D78"/>
    <w:rsid w:val="007757A7"/>
    <w:rsid w:val="007777FA"/>
    <w:rsid w:val="0078003D"/>
    <w:rsid w:val="00784136"/>
    <w:rsid w:val="0078744D"/>
    <w:rsid w:val="00795DAF"/>
    <w:rsid w:val="007A20F0"/>
    <w:rsid w:val="007A4335"/>
    <w:rsid w:val="007B0B40"/>
    <w:rsid w:val="007D067A"/>
    <w:rsid w:val="007D4D50"/>
    <w:rsid w:val="007F4B93"/>
    <w:rsid w:val="00801435"/>
    <w:rsid w:val="00810156"/>
    <w:rsid w:val="00811A5E"/>
    <w:rsid w:val="00820B2B"/>
    <w:rsid w:val="008267CC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572ED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3599"/>
    <w:rsid w:val="009B4CD8"/>
    <w:rsid w:val="009C306F"/>
    <w:rsid w:val="009C6419"/>
    <w:rsid w:val="009D4E36"/>
    <w:rsid w:val="009D501A"/>
    <w:rsid w:val="009E2658"/>
    <w:rsid w:val="009F0BC3"/>
    <w:rsid w:val="009F5A19"/>
    <w:rsid w:val="009F79DE"/>
    <w:rsid w:val="00A00F8E"/>
    <w:rsid w:val="00A02E20"/>
    <w:rsid w:val="00A11868"/>
    <w:rsid w:val="00A31C01"/>
    <w:rsid w:val="00A427CF"/>
    <w:rsid w:val="00A44AA2"/>
    <w:rsid w:val="00A61A6B"/>
    <w:rsid w:val="00A67648"/>
    <w:rsid w:val="00A73090"/>
    <w:rsid w:val="00A90504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275"/>
    <w:rsid w:val="00B41E58"/>
    <w:rsid w:val="00B44966"/>
    <w:rsid w:val="00B54CAA"/>
    <w:rsid w:val="00B5725C"/>
    <w:rsid w:val="00B740FB"/>
    <w:rsid w:val="00B769ED"/>
    <w:rsid w:val="00B8535F"/>
    <w:rsid w:val="00BA0647"/>
    <w:rsid w:val="00BA28B8"/>
    <w:rsid w:val="00BA2F5A"/>
    <w:rsid w:val="00BA757B"/>
    <w:rsid w:val="00BC0201"/>
    <w:rsid w:val="00BC7F9C"/>
    <w:rsid w:val="00BE4878"/>
    <w:rsid w:val="00BE4CEA"/>
    <w:rsid w:val="00BF3409"/>
    <w:rsid w:val="00BF3E30"/>
    <w:rsid w:val="00C0532A"/>
    <w:rsid w:val="00C064CF"/>
    <w:rsid w:val="00C23C01"/>
    <w:rsid w:val="00C318ED"/>
    <w:rsid w:val="00C35809"/>
    <w:rsid w:val="00C40A2E"/>
    <w:rsid w:val="00C52B3A"/>
    <w:rsid w:val="00C66E6D"/>
    <w:rsid w:val="00C731C7"/>
    <w:rsid w:val="00C7322C"/>
    <w:rsid w:val="00C832E2"/>
    <w:rsid w:val="00C8563C"/>
    <w:rsid w:val="00C8626E"/>
    <w:rsid w:val="00C8792F"/>
    <w:rsid w:val="00C87C5C"/>
    <w:rsid w:val="00C914DC"/>
    <w:rsid w:val="00CA7037"/>
    <w:rsid w:val="00CB500B"/>
    <w:rsid w:val="00CB6263"/>
    <w:rsid w:val="00CD611B"/>
    <w:rsid w:val="00CF1152"/>
    <w:rsid w:val="00D036DC"/>
    <w:rsid w:val="00D04D13"/>
    <w:rsid w:val="00D05877"/>
    <w:rsid w:val="00D126AB"/>
    <w:rsid w:val="00D1433F"/>
    <w:rsid w:val="00D209AF"/>
    <w:rsid w:val="00D269B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81470"/>
    <w:rsid w:val="00DA74FF"/>
    <w:rsid w:val="00DD6402"/>
    <w:rsid w:val="00DF4E39"/>
    <w:rsid w:val="00E0475D"/>
    <w:rsid w:val="00E0514B"/>
    <w:rsid w:val="00E15B2F"/>
    <w:rsid w:val="00E17A2F"/>
    <w:rsid w:val="00E249E8"/>
    <w:rsid w:val="00E26708"/>
    <w:rsid w:val="00E321D8"/>
    <w:rsid w:val="00E34FEA"/>
    <w:rsid w:val="00E40E9B"/>
    <w:rsid w:val="00E52D23"/>
    <w:rsid w:val="00E54E40"/>
    <w:rsid w:val="00E60C04"/>
    <w:rsid w:val="00E637FB"/>
    <w:rsid w:val="00E67EF1"/>
    <w:rsid w:val="00E70F57"/>
    <w:rsid w:val="00E770E2"/>
    <w:rsid w:val="00E9076A"/>
    <w:rsid w:val="00E92978"/>
    <w:rsid w:val="00E93A2C"/>
    <w:rsid w:val="00E94AE8"/>
    <w:rsid w:val="00EA6DE7"/>
    <w:rsid w:val="00EA77D0"/>
    <w:rsid w:val="00EB7A2E"/>
    <w:rsid w:val="00EC1CE8"/>
    <w:rsid w:val="00EC2728"/>
    <w:rsid w:val="00ED04A1"/>
    <w:rsid w:val="00ED1DB3"/>
    <w:rsid w:val="00ED3681"/>
    <w:rsid w:val="00ED3942"/>
    <w:rsid w:val="00EE1C3D"/>
    <w:rsid w:val="00EE4CD5"/>
    <w:rsid w:val="00EF2064"/>
    <w:rsid w:val="00EF2225"/>
    <w:rsid w:val="00F20AF8"/>
    <w:rsid w:val="00F3033C"/>
    <w:rsid w:val="00F31F1D"/>
    <w:rsid w:val="00F33D2C"/>
    <w:rsid w:val="00F44934"/>
    <w:rsid w:val="00F503A7"/>
    <w:rsid w:val="00F64C3A"/>
    <w:rsid w:val="00F84328"/>
    <w:rsid w:val="00F87929"/>
    <w:rsid w:val="00F9633E"/>
    <w:rsid w:val="00FB0DB8"/>
    <w:rsid w:val="00FB4864"/>
    <w:rsid w:val="00FB760D"/>
    <w:rsid w:val="00FD1147"/>
    <w:rsid w:val="00FE1CCD"/>
    <w:rsid w:val="00FE2175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F79DE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23" ma:contentTypeDescription="Create a new document." ma:contentTypeScope="" ma:versionID="94b26f342b605ef26da9a90568238e1b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c2ae139611fa1783dafef6002e8ebb92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TournamentDate" minOccurs="0"/>
                <xsd:element ref="ns2:_x0042_T1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TournamentDate" ma:index="29" nillable="true" ma:displayName="Start Date" ma:format="DateOnly" ma:internalName="TournamentDate">
      <xsd:simpleType>
        <xsd:restriction base="dms:DateTime"/>
      </xsd:simpleType>
    </xsd:element>
    <xsd:element name="_x0042_T10" ma:index="30" nillable="true" ma:displayName="Level" ma:format="Dropdown" ma:internalName="_x0042_T10">
      <xsd:simpleType>
        <xsd:restriction base="dms:Choice">
          <xsd:enumeration value="Sand Series"/>
          <xsd:enumeration value="BT400"/>
          <xsd:enumeration value="BT200"/>
          <xsd:enumeration value="BT100"/>
          <xsd:enumeration value="BT50"/>
          <xsd:enumeration value="BT1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  <Thumbnail xmlns="67fb29e8-14ad-419a-bd74-00354c232728" xsi:nil="true"/>
    <Image xmlns="67fb29e8-14ad-419a-bd74-00354c232728" xsi:nil="true"/>
    <TournamentDate xmlns="67fb29e8-14ad-419a-bd74-00354c232728" xsi:nil="true"/>
    <_x0042_T10 xmlns="67fb29e8-14ad-419a-bd74-00354c23272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0DF50-E351-484E-82B8-146C5A5DC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3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D70C6C-1152-4B31-B306-8FBFF47EE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46</TotalTime>
  <Pages>1</Pages>
  <Words>187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Mafalda Gamelas</cp:lastModifiedBy>
  <cp:revision>37</cp:revision>
  <cp:lastPrinted>2022-12-22T10:25:00Z</cp:lastPrinted>
  <dcterms:created xsi:type="dcterms:W3CDTF">2023-03-02T14:22:00Z</dcterms:created>
  <dcterms:modified xsi:type="dcterms:W3CDTF">2026-01-02T15:32:00Z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