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CB8F6" w14:textId="77777777" w:rsidR="00B823AC" w:rsidRDefault="00B823AC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</w:p>
    <w:p w14:paraId="68F4D24F" w14:textId="0C86D14A" w:rsidR="00ED04A1" w:rsidRPr="00BD02EF" w:rsidRDefault="00FE1CCD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D03AAC">
        <w:rPr>
          <w:rFonts w:ascii="Inter" w:hAnsi="Inter"/>
          <w:noProof/>
          <w:color w:val="000037"/>
          <w:sz w:val="24"/>
        </w:rPr>
        <w:drawing>
          <wp:anchor distT="0" distB="0" distL="114300" distR="114300" simplePos="0" relativeHeight="251658240" behindDoc="0" locked="0" layoutInCell="1" allowOverlap="1" wp14:anchorId="130EC195" wp14:editId="4E79D5EB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D03AAC">
        <w:rPr>
          <w:rFonts w:ascii="Inter" w:hAnsi="Inter"/>
          <w:b/>
          <w:bCs/>
          <w:color w:val="000037"/>
          <w:sz w:val="24"/>
        </w:rPr>
        <w:t xml:space="preserve">ITF Beach Tennis </w:t>
      </w:r>
      <w:r w:rsidR="005B2B61" w:rsidRPr="00D03AAC">
        <w:rPr>
          <w:rFonts w:ascii="Inter" w:hAnsi="Inter"/>
          <w:b/>
          <w:bCs/>
          <w:color w:val="000037"/>
          <w:sz w:val="24"/>
        </w:rPr>
        <w:t>Junior</w:t>
      </w:r>
      <w:r w:rsidR="007A20F0" w:rsidRPr="00D03AAC">
        <w:rPr>
          <w:rFonts w:ascii="Inter" w:hAnsi="Inter"/>
          <w:b/>
          <w:bCs/>
          <w:color w:val="000037"/>
          <w:sz w:val="24"/>
        </w:rPr>
        <w:t xml:space="preserve"> Tour</w:t>
      </w:r>
      <w:r w:rsidR="005B2B61" w:rsidRPr="00D03AAC">
        <w:rPr>
          <w:rFonts w:ascii="Inter" w:hAnsi="Inter"/>
          <w:b/>
          <w:bCs/>
          <w:color w:val="000037"/>
          <w:sz w:val="24"/>
        </w:rPr>
        <w:t xml:space="preserve"> (U18)</w:t>
      </w:r>
      <w:r w:rsidR="007A20F0" w:rsidRPr="00D03AAC">
        <w:rPr>
          <w:rFonts w:ascii="Inter" w:hAnsi="Inter"/>
          <w:b/>
          <w:bCs/>
          <w:color w:val="000037"/>
          <w:sz w:val="24"/>
        </w:rPr>
        <w:t xml:space="preserve"> – Entry Form</w:t>
      </w:r>
    </w:p>
    <w:p w14:paraId="55A48EC7" w14:textId="32A9D025" w:rsidR="007A20F0" w:rsidRPr="00BD02EF" w:rsidRDefault="007A20F0" w:rsidP="00686637">
      <w:pPr>
        <w:jc w:val="both"/>
        <w:rPr>
          <w:rFonts w:ascii="Inter" w:hAnsi="Inter"/>
          <w:color w:val="000037"/>
          <w:sz w:val="20"/>
          <w:szCs w:val="20"/>
        </w:rPr>
      </w:pPr>
    </w:p>
    <w:p w14:paraId="0B6A0B29" w14:textId="7218F1D1" w:rsidR="005B0ACE" w:rsidRPr="00BD02EF" w:rsidRDefault="005B0ACE" w:rsidP="005B0AC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 </w:t>
      </w:r>
    </w:p>
    <w:p w14:paraId="075881FD" w14:textId="699F6B8B" w:rsidR="00750F0C" w:rsidRPr="00BD02EF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77777777" w:rsidR="0063375A" w:rsidRPr="00BD02EF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D02EF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0A41AF" w:rsidRPr="00BD02EF" w14:paraId="1576BD4D" w14:textId="77777777" w:rsidTr="00E9247F">
        <w:trPr>
          <w:trHeight w:val="429"/>
        </w:trPr>
        <w:tc>
          <w:tcPr>
            <w:tcW w:w="9212" w:type="dxa"/>
            <w:gridSpan w:val="2"/>
          </w:tcPr>
          <w:p w14:paraId="1EAE0807" w14:textId="77777777" w:rsidR="000A41AF" w:rsidRPr="00BD02EF" w:rsidRDefault="000A41AF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D02EF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D02EF" w14:paraId="54E0612D" w14:textId="77777777" w:rsidTr="00FC2D56">
        <w:tc>
          <w:tcPr>
            <w:tcW w:w="4606" w:type="dxa"/>
          </w:tcPr>
          <w:p w14:paraId="173A962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D02EF" w14:paraId="0B639495" w14:textId="77777777" w:rsidTr="00FC2D56">
        <w:tc>
          <w:tcPr>
            <w:tcW w:w="4606" w:type="dxa"/>
          </w:tcPr>
          <w:p w14:paraId="3EFCE69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ITF WORLD RANKING:        YES / NO</w:t>
            </w:r>
          </w:p>
        </w:tc>
      </w:tr>
      <w:tr w:rsidR="00750F0C" w:rsidRPr="00BD02EF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D02EF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5D8B911D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 w:rsidR="00FC40E5"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</w:t>
            </w:r>
          </w:p>
        </w:tc>
        <w:tc>
          <w:tcPr>
            <w:tcW w:w="2016" w:type="dxa"/>
          </w:tcPr>
          <w:p w14:paraId="1BBBF4F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  <w:tr w:rsidR="00FC40E5" w:rsidRPr="00BD02EF" w14:paraId="0E780768" w14:textId="77777777" w:rsidTr="00FC2D56">
        <w:trPr>
          <w:trHeight w:val="495"/>
        </w:trPr>
        <w:tc>
          <w:tcPr>
            <w:tcW w:w="7196" w:type="dxa"/>
            <w:gridSpan w:val="2"/>
          </w:tcPr>
          <w:p w14:paraId="517D4F39" w14:textId="6B2C89E1" w:rsidR="00FC40E5" w:rsidRPr="00BD02EF" w:rsidRDefault="00046576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4F55179F" w14:textId="77777777" w:rsidR="00FC40E5" w:rsidRPr="00BD02EF" w:rsidRDefault="00FC40E5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6149FE21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78FDF8" w14:textId="77777777" w:rsidTr="00FC2D56">
        <w:tc>
          <w:tcPr>
            <w:tcW w:w="4606" w:type="dxa"/>
          </w:tcPr>
          <w:p w14:paraId="789A4D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D02EF" w14:paraId="5AC1478B" w14:textId="77777777" w:rsidTr="00FC2D56">
        <w:tc>
          <w:tcPr>
            <w:tcW w:w="4606" w:type="dxa"/>
          </w:tcPr>
          <w:p w14:paraId="2EB3DDA6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ITF WORLD RANKING:          YES / NO                         </w:t>
            </w:r>
          </w:p>
          <w:p w14:paraId="2CF8AAE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D02EF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2652B979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 w:rsidR="00FC40E5"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       </w:t>
            </w:r>
          </w:p>
          <w:p w14:paraId="52E1292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  <w:tr w:rsidR="00046576" w:rsidRPr="00BD02EF" w14:paraId="381FB3A3" w14:textId="77777777" w:rsidTr="00FC2D56">
        <w:trPr>
          <w:trHeight w:val="537"/>
        </w:trPr>
        <w:tc>
          <w:tcPr>
            <w:tcW w:w="7196" w:type="dxa"/>
            <w:gridSpan w:val="2"/>
          </w:tcPr>
          <w:p w14:paraId="43E3BBDB" w14:textId="25749864" w:rsidR="00046576" w:rsidRPr="00BD02EF" w:rsidRDefault="00046576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12AAA8F0" w14:textId="77777777" w:rsidR="00046576" w:rsidRPr="00BD02EF" w:rsidRDefault="00046576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081C2B0D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3BAC5802" w14:textId="5EB500C6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By submitting this entry, each player declares that he/she:</w:t>
      </w:r>
    </w:p>
    <w:p w14:paraId="5DB906BD" w14:textId="0BC62676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has read and understood and will abide by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326347">
        <w:rPr>
          <w:rFonts w:ascii="Inter" w:hAnsi="Inter"/>
          <w:color w:val="000037"/>
          <w:sz w:val="20"/>
          <w:szCs w:val="20"/>
        </w:rPr>
        <w:t>6</w:t>
      </w:r>
      <w:r w:rsidR="000E21F2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Rules of Beach Tennis and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326347">
        <w:rPr>
          <w:rFonts w:ascii="Inter" w:hAnsi="Inter"/>
          <w:color w:val="000037"/>
          <w:sz w:val="20"/>
          <w:szCs w:val="20"/>
        </w:rPr>
        <w:t>6</w:t>
      </w:r>
      <w:r w:rsidRPr="00BD02EF">
        <w:rPr>
          <w:rFonts w:ascii="Inter" w:hAnsi="Inter"/>
          <w:color w:val="000037"/>
          <w:sz w:val="20"/>
          <w:szCs w:val="20"/>
        </w:rPr>
        <w:t xml:space="preserve"> </w:t>
      </w:r>
      <w:r w:rsidR="000E21F2">
        <w:rPr>
          <w:rFonts w:ascii="Inter" w:hAnsi="Inter"/>
          <w:color w:val="000037"/>
          <w:sz w:val="20"/>
          <w:szCs w:val="20"/>
        </w:rPr>
        <w:t xml:space="preserve">ITF </w:t>
      </w:r>
      <w:r w:rsidRPr="00BD02EF">
        <w:rPr>
          <w:rFonts w:ascii="Inter" w:hAnsi="Inter"/>
          <w:color w:val="000037"/>
          <w:sz w:val="20"/>
          <w:szCs w:val="20"/>
        </w:rPr>
        <w:t xml:space="preserve">Beach Tennis </w:t>
      </w:r>
      <w:r w:rsidR="00493351">
        <w:rPr>
          <w:rFonts w:ascii="Inter" w:hAnsi="Inter"/>
          <w:color w:val="000037"/>
          <w:sz w:val="20"/>
          <w:szCs w:val="20"/>
        </w:rPr>
        <w:t>Junior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Tour Regulations, as approved by the International Tennis Federation. </w:t>
      </w:r>
    </w:p>
    <w:p w14:paraId="1E445B7A" w14:textId="148B1337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acknowledges it is his/her responsibility to have adequate and valid medical, personal and travel insurance to cover himself/herself during this event, including travel to and from the tournament</w:t>
      </w:r>
    </w:p>
    <w:p w14:paraId="3F76107E" w14:textId="594BDD68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is in ‘good standing’ with their National Tennis Association in accordance with Appendix A ‘The Players’ of the </w:t>
      </w:r>
      <w:r w:rsidR="00190A27">
        <w:rPr>
          <w:rFonts w:ascii="Inter" w:hAnsi="Inter"/>
          <w:color w:val="000037"/>
          <w:sz w:val="20"/>
          <w:szCs w:val="20"/>
        </w:rPr>
        <w:t>202</w:t>
      </w:r>
      <w:r w:rsidR="00326347">
        <w:rPr>
          <w:rFonts w:ascii="Inter" w:hAnsi="Inter"/>
          <w:color w:val="000037"/>
          <w:sz w:val="20"/>
          <w:szCs w:val="20"/>
        </w:rPr>
        <w:t>6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ITF Beach Tennis </w:t>
      </w:r>
      <w:r w:rsidR="00B579E8">
        <w:rPr>
          <w:rFonts w:ascii="Inter" w:hAnsi="Inter"/>
          <w:color w:val="000037"/>
          <w:sz w:val="20"/>
          <w:szCs w:val="20"/>
        </w:rPr>
        <w:t>Junior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>Tour Regulations</w:t>
      </w:r>
    </w:p>
    <w:p w14:paraId="2F637BF4" w14:textId="0A100BBF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47187760" w14:textId="62F1DBDD" w:rsidR="00AA465E" w:rsidRPr="00BD02EF" w:rsidRDefault="00AA465E" w:rsidP="00AA465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EMAIL THE FORM TO THE TOURNAMENT ORGANISER BY THE ENTRY DEADLINE: 14:00 GMT, ELEVEN (11) DAYS PRIOR TO THE MONDAY OF THE TOURNAMENT WEEK.</w:t>
      </w:r>
    </w:p>
    <w:p w14:paraId="3CB6A0FF" w14:textId="667F3572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</w:p>
    <w:p w14:paraId="0A076FD3" w14:textId="48B57AF4" w:rsidR="00AF6E18" w:rsidRPr="006B66EC" w:rsidRDefault="00BA65BE" w:rsidP="006B66EC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37F3B" wp14:editId="4F1B503E">
                <wp:simplePos x="0" y="0"/>
                <wp:positionH relativeFrom="margin">
                  <wp:posOffset>-90805</wp:posOffset>
                </wp:positionH>
                <wp:positionV relativeFrom="paragraph">
                  <wp:posOffset>365287</wp:posOffset>
                </wp:positionV>
                <wp:extent cx="6358270" cy="1052623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4CDF5" w14:textId="77777777" w:rsidR="00BA65BE" w:rsidRPr="006B66EC" w:rsidRDefault="00BA65BE" w:rsidP="00BA65BE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is the players’ responsibility to ensure entries are submitted to and received by the relevant entry authority before the appropriate deadline.</w:t>
                            </w:r>
                          </w:p>
                          <w:p w14:paraId="27E07A9D" w14:textId="77777777" w:rsidR="00BA65BE" w:rsidRDefault="00BA65BE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4E146FF7" w14:textId="5D51C11D" w:rsidR="005F4068" w:rsidRPr="00BD02EF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*Entry forms cannot be accepted without the </w:t>
                            </w:r>
                            <w:r w:rsidR="006178E1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Pla</w:t>
                            </w:r>
                            <w:r w:rsidR="004F7877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yer and Parent/Guardian signatures.</w:t>
                            </w:r>
                          </w:p>
                          <w:p w14:paraId="4D7EFE6C" w14:textId="361941D8" w:rsidR="005F4068" w:rsidRDefault="005F4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37F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15pt;margin-top:28.75pt;width:500.65pt;height:8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" fillcolor="white [3201]" stroked="f" strokeweight=".5pt">
                <v:textbox>
                  <w:txbxContent>
                    <w:p w14:paraId="5D24CDF5" w14:textId="77777777" w:rsidR="00BA65BE" w:rsidRPr="006B66EC" w:rsidRDefault="00BA65BE" w:rsidP="00BA65BE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It </w:t>
                      </w: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is the players’ responsibility to ensure entries are submitted to and received by the relevant entry authority before the appropriate deadline.</w:t>
                      </w:r>
                    </w:p>
                    <w:p w14:paraId="27E07A9D" w14:textId="77777777" w:rsidR="00BA65BE" w:rsidRDefault="00BA65BE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4E146FF7" w14:textId="5D51C11D" w:rsidR="005F4068" w:rsidRPr="00BD02EF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*Entry forms cannot be accepted without the </w:t>
                      </w:r>
                      <w:r w:rsidR="006178E1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Pla</w:t>
                      </w:r>
                      <w:r w:rsidR="004F7877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yer and Parent/Guardian signatures.</w:t>
                      </w:r>
                    </w:p>
                    <w:p w14:paraId="4D7EFE6C" w14:textId="361941D8" w:rsidR="005F4068" w:rsidRDefault="005F4068"/>
                  </w:txbxContent>
                </v:textbox>
                <w10:wrap anchorx="margin"/>
              </v:shape>
            </w:pict>
          </mc:Fallback>
        </mc:AlternateContent>
      </w:r>
      <w:r w:rsidR="00750F0C" w:rsidRPr="00BD02EF">
        <w:rPr>
          <w:rFonts w:ascii="Inter" w:hAnsi="Inter"/>
          <w:color w:val="000037"/>
          <w:sz w:val="20"/>
          <w:szCs w:val="20"/>
        </w:rPr>
        <w:t>Tournament information, including entry deadline and organiser contact details, can be found on the tournament fact sheet.</w:t>
      </w:r>
    </w:p>
    <w:sectPr w:rsidR="00AF6E18" w:rsidRPr="006B66EC" w:rsidSect="00CB6263"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CF90" w14:textId="77777777" w:rsidR="00F861B4" w:rsidRDefault="00F861B4">
      <w:r>
        <w:separator/>
      </w:r>
    </w:p>
  </w:endnote>
  <w:endnote w:type="continuationSeparator" w:id="0">
    <w:p w14:paraId="47B5C250" w14:textId="77777777" w:rsidR="00F861B4" w:rsidRDefault="00F861B4">
      <w:r>
        <w:continuationSeparator/>
      </w:r>
    </w:p>
  </w:endnote>
  <w:endnote w:type="continuationNotice" w:id="1">
    <w:p w14:paraId="6038D075" w14:textId="77777777" w:rsidR="00F861B4" w:rsidRDefault="00F861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071F294F-4A2A-43FA-B0F0-0B1BB4FC37AA}"/>
    <w:embedBold r:id="rId2" w:fontKey="{4E171A6D-54A3-4656-8056-EA71BB258E2A}"/>
    <w:embedItalic r:id="rId3" w:fontKey="{89834D15-E5C6-4288-AC57-F3C606B9A4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AC38C8-A4CE-4DCD-9738-AB020A17FAF0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4B170879-A222-472E-A031-D502ADF4FC0E}"/>
    <w:embedBold r:id="rId6" w:fontKey="{B2A85965-41C7-495F-8067-AEF82C0BAB16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D7CCFC3-0AA1-4442-9121-93B4F97EF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5CDCA65-2B76-47CD-A8FB-0D662DDE7E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069B5" w14:textId="77777777" w:rsidR="00F861B4" w:rsidRDefault="00F861B4">
      <w:r>
        <w:separator/>
      </w:r>
    </w:p>
  </w:footnote>
  <w:footnote w:type="continuationSeparator" w:id="0">
    <w:p w14:paraId="7B921340" w14:textId="77777777" w:rsidR="00F861B4" w:rsidRDefault="00F861B4">
      <w:r>
        <w:continuationSeparator/>
      </w:r>
    </w:p>
  </w:footnote>
  <w:footnote w:type="continuationNotice" w:id="1">
    <w:p w14:paraId="56ABC2F0" w14:textId="77777777" w:rsidR="00F861B4" w:rsidRDefault="00F861B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46576"/>
    <w:rsid w:val="0005793E"/>
    <w:rsid w:val="00065537"/>
    <w:rsid w:val="00076C8E"/>
    <w:rsid w:val="00077172"/>
    <w:rsid w:val="00085DEE"/>
    <w:rsid w:val="000968A9"/>
    <w:rsid w:val="000A0F2B"/>
    <w:rsid w:val="000A18C2"/>
    <w:rsid w:val="000A1BB6"/>
    <w:rsid w:val="000A41AF"/>
    <w:rsid w:val="000B08FD"/>
    <w:rsid w:val="000B5835"/>
    <w:rsid w:val="000B6745"/>
    <w:rsid w:val="000C6391"/>
    <w:rsid w:val="000D0EAA"/>
    <w:rsid w:val="000D4F08"/>
    <w:rsid w:val="000E21F2"/>
    <w:rsid w:val="000F313D"/>
    <w:rsid w:val="000F4590"/>
    <w:rsid w:val="00122847"/>
    <w:rsid w:val="001233EC"/>
    <w:rsid w:val="001255E0"/>
    <w:rsid w:val="00137F77"/>
    <w:rsid w:val="00150BF4"/>
    <w:rsid w:val="00164975"/>
    <w:rsid w:val="00167F3F"/>
    <w:rsid w:val="00175256"/>
    <w:rsid w:val="00177428"/>
    <w:rsid w:val="00177970"/>
    <w:rsid w:val="00190A27"/>
    <w:rsid w:val="00197812"/>
    <w:rsid w:val="001A68AF"/>
    <w:rsid w:val="001C4CB5"/>
    <w:rsid w:val="001D2307"/>
    <w:rsid w:val="001E10BB"/>
    <w:rsid w:val="001E1803"/>
    <w:rsid w:val="001F3157"/>
    <w:rsid w:val="001F3976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5067E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347"/>
    <w:rsid w:val="00326F8D"/>
    <w:rsid w:val="00327FD2"/>
    <w:rsid w:val="00330A9A"/>
    <w:rsid w:val="00332C6C"/>
    <w:rsid w:val="00337673"/>
    <w:rsid w:val="0034478E"/>
    <w:rsid w:val="00367823"/>
    <w:rsid w:val="003736C6"/>
    <w:rsid w:val="0038239E"/>
    <w:rsid w:val="003B253A"/>
    <w:rsid w:val="003B6880"/>
    <w:rsid w:val="003D04E8"/>
    <w:rsid w:val="003D497A"/>
    <w:rsid w:val="003E61DF"/>
    <w:rsid w:val="003F1C9E"/>
    <w:rsid w:val="003F3C2A"/>
    <w:rsid w:val="00423D08"/>
    <w:rsid w:val="004314E1"/>
    <w:rsid w:val="00441F13"/>
    <w:rsid w:val="004421E5"/>
    <w:rsid w:val="00452582"/>
    <w:rsid w:val="00455407"/>
    <w:rsid w:val="00456F3A"/>
    <w:rsid w:val="00460BCF"/>
    <w:rsid w:val="004734F8"/>
    <w:rsid w:val="00480A34"/>
    <w:rsid w:val="00485C3C"/>
    <w:rsid w:val="00492674"/>
    <w:rsid w:val="00493351"/>
    <w:rsid w:val="004940D2"/>
    <w:rsid w:val="004F0B46"/>
    <w:rsid w:val="004F32F1"/>
    <w:rsid w:val="004F7877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A31A6"/>
    <w:rsid w:val="005B0ACE"/>
    <w:rsid w:val="005B2B61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5F4068"/>
    <w:rsid w:val="00602D3E"/>
    <w:rsid w:val="006055C2"/>
    <w:rsid w:val="006178E1"/>
    <w:rsid w:val="0063375A"/>
    <w:rsid w:val="0064477B"/>
    <w:rsid w:val="00670463"/>
    <w:rsid w:val="00675046"/>
    <w:rsid w:val="006845E4"/>
    <w:rsid w:val="00686637"/>
    <w:rsid w:val="006A3B45"/>
    <w:rsid w:val="006B4190"/>
    <w:rsid w:val="006B66EC"/>
    <w:rsid w:val="006C4140"/>
    <w:rsid w:val="006D2F6A"/>
    <w:rsid w:val="006E24AD"/>
    <w:rsid w:val="006E661B"/>
    <w:rsid w:val="006E7EEA"/>
    <w:rsid w:val="006F1074"/>
    <w:rsid w:val="006F475A"/>
    <w:rsid w:val="0072111B"/>
    <w:rsid w:val="00726075"/>
    <w:rsid w:val="00734C60"/>
    <w:rsid w:val="00735899"/>
    <w:rsid w:val="007424A5"/>
    <w:rsid w:val="0075085E"/>
    <w:rsid w:val="00750F0C"/>
    <w:rsid w:val="007628EE"/>
    <w:rsid w:val="00764D78"/>
    <w:rsid w:val="00770765"/>
    <w:rsid w:val="007757A7"/>
    <w:rsid w:val="007777FA"/>
    <w:rsid w:val="0078003D"/>
    <w:rsid w:val="00784136"/>
    <w:rsid w:val="0078744D"/>
    <w:rsid w:val="00795DAF"/>
    <w:rsid w:val="007A20F0"/>
    <w:rsid w:val="007B0B40"/>
    <w:rsid w:val="007D067A"/>
    <w:rsid w:val="007D4D50"/>
    <w:rsid w:val="00801435"/>
    <w:rsid w:val="00810156"/>
    <w:rsid w:val="00811A5E"/>
    <w:rsid w:val="00820B2B"/>
    <w:rsid w:val="00823926"/>
    <w:rsid w:val="008267CC"/>
    <w:rsid w:val="00826CA4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4CD8"/>
    <w:rsid w:val="009C306F"/>
    <w:rsid w:val="009C6419"/>
    <w:rsid w:val="009D4E36"/>
    <w:rsid w:val="009D501A"/>
    <w:rsid w:val="009E2658"/>
    <w:rsid w:val="009F0BC3"/>
    <w:rsid w:val="009F5A19"/>
    <w:rsid w:val="00A00F8E"/>
    <w:rsid w:val="00A02E20"/>
    <w:rsid w:val="00A11868"/>
    <w:rsid w:val="00A427CF"/>
    <w:rsid w:val="00A44AA2"/>
    <w:rsid w:val="00A61A6B"/>
    <w:rsid w:val="00A67648"/>
    <w:rsid w:val="00A73090"/>
    <w:rsid w:val="00A90504"/>
    <w:rsid w:val="00AA0A60"/>
    <w:rsid w:val="00AA465E"/>
    <w:rsid w:val="00AB1CFE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E58"/>
    <w:rsid w:val="00B44966"/>
    <w:rsid w:val="00B54CAA"/>
    <w:rsid w:val="00B5725C"/>
    <w:rsid w:val="00B579E8"/>
    <w:rsid w:val="00B740FB"/>
    <w:rsid w:val="00B823AC"/>
    <w:rsid w:val="00B8535F"/>
    <w:rsid w:val="00BA0647"/>
    <w:rsid w:val="00BA28B8"/>
    <w:rsid w:val="00BA65BE"/>
    <w:rsid w:val="00BA757B"/>
    <w:rsid w:val="00BC7F9C"/>
    <w:rsid w:val="00BD02EF"/>
    <w:rsid w:val="00BE4878"/>
    <w:rsid w:val="00BE4CEA"/>
    <w:rsid w:val="00BF3409"/>
    <w:rsid w:val="00C0532A"/>
    <w:rsid w:val="00C064CF"/>
    <w:rsid w:val="00C23C01"/>
    <w:rsid w:val="00C35809"/>
    <w:rsid w:val="00C40A2E"/>
    <w:rsid w:val="00C52B3A"/>
    <w:rsid w:val="00C646DF"/>
    <w:rsid w:val="00C66E6D"/>
    <w:rsid w:val="00C7322C"/>
    <w:rsid w:val="00C832E2"/>
    <w:rsid w:val="00C8563C"/>
    <w:rsid w:val="00C8626E"/>
    <w:rsid w:val="00C8792F"/>
    <w:rsid w:val="00C914DC"/>
    <w:rsid w:val="00CA7037"/>
    <w:rsid w:val="00CB3A7C"/>
    <w:rsid w:val="00CB500B"/>
    <w:rsid w:val="00CB6263"/>
    <w:rsid w:val="00CD611B"/>
    <w:rsid w:val="00CF1152"/>
    <w:rsid w:val="00D036DC"/>
    <w:rsid w:val="00D03AAC"/>
    <w:rsid w:val="00D05877"/>
    <w:rsid w:val="00D110AE"/>
    <w:rsid w:val="00D126AB"/>
    <w:rsid w:val="00D1433F"/>
    <w:rsid w:val="00D209A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F4E39"/>
    <w:rsid w:val="00E0475D"/>
    <w:rsid w:val="00E0514B"/>
    <w:rsid w:val="00E15B2F"/>
    <w:rsid w:val="00E249E8"/>
    <w:rsid w:val="00E26708"/>
    <w:rsid w:val="00E321D8"/>
    <w:rsid w:val="00E34FEA"/>
    <w:rsid w:val="00E40E9B"/>
    <w:rsid w:val="00E52D23"/>
    <w:rsid w:val="00E54E40"/>
    <w:rsid w:val="00E60C04"/>
    <w:rsid w:val="00E61939"/>
    <w:rsid w:val="00E6299E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B7A2E"/>
    <w:rsid w:val="00EC1CE8"/>
    <w:rsid w:val="00EC2728"/>
    <w:rsid w:val="00ED04A1"/>
    <w:rsid w:val="00ED1DB3"/>
    <w:rsid w:val="00ED3681"/>
    <w:rsid w:val="00EE1C3D"/>
    <w:rsid w:val="00EE4CD5"/>
    <w:rsid w:val="00EF2064"/>
    <w:rsid w:val="00EF2225"/>
    <w:rsid w:val="00F20AF8"/>
    <w:rsid w:val="00F3033C"/>
    <w:rsid w:val="00F33D2C"/>
    <w:rsid w:val="00F40D3A"/>
    <w:rsid w:val="00F44934"/>
    <w:rsid w:val="00F503A7"/>
    <w:rsid w:val="00F64C3A"/>
    <w:rsid w:val="00F65FEC"/>
    <w:rsid w:val="00F84328"/>
    <w:rsid w:val="00F861B4"/>
    <w:rsid w:val="00F87929"/>
    <w:rsid w:val="00F9633E"/>
    <w:rsid w:val="00FB0DB8"/>
    <w:rsid w:val="00FB4864"/>
    <w:rsid w:val="00FB760D"/>
    <w:rsid w:val="00FC40E5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3" ma:contentTypeDescription="Create a new document." ma:contentTypeScope="" ma:versionID="94b26f342b605ef26da9a90568238e1b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c2ae139611fa1783dafef6002e8ebb92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TournamentDate" minOccurs="0"/>
                <xsd:element ref="ns2:_x0042_T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TournamentDate" ma:index="29" nillable="true" ma:displayName="Start Date" ma:format="DateOnly" ma:internalName="TournamentDate">
      <xsd:simpleType>
        <xsd:restriction base="dms:DateTime"/>
      </xsd:simpleType>
    </xsd:element>
    <xsd:element name="_x0042_T10" ma:index="30" nillable="true" ma:displayName="Level" ma:format="Dropdown" ma:internalName="_x0042_T10">
      <xsd:simpleType>
        <xsd:restriction base="dms:Choice">
          <xsd:enumeration value="Sand Series"/>
          <xsd:enumeration value="BT400"/>
          <xsd:enumeration value="BT200"/>
          <xsd:enumeration value="BT100"/>
          <xsd:enumeration value="BT50"/>
          <xsd:enumeration value="BT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  <TournamentDate xmlns="67fb29e8-14ad-419a-bd74-00354c232728" xsi:nil="true"/>
    <_x0042_T10 xmlns="67fb29e8-14ad-419a-bd74-00354c2327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58D07-3705-4C7A-9D25-7C361F71C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3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8F885A-5D9A-4285-AB4A-4A27BE7A681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01a443-0800-4078-9de2-e0f20b80565b}" enabled="0" method="" siteId="{5301a443-0800-4078-9de2-e0f20b80565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50</TotalTime>
  <Pages>1</Pages>
  <Words>222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50</cp:revision>
  <cp:lastPrinted>2022-12-22T10:25:00Z</cp:lastPrinted>
  <dcterms:created xsi:type="dcterms:W3CDTF">2023-03-02T12:53:00Z</dcterms:created>
  <dcterms:modified xsi:type="dcterms:W3CDTF">2026-01-02T15:30:00Z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