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3CB8F6" w14:textId="77777777" w:rsidR="00B823AC" w:rsidRDefault="00B823AC" w:rsidP="00686637">
      <w:pPr>
        <w:jc w:val="both"/>
        <w:rPr>
          <w:rFonts w:ascii="Inter" w:hAnsi="Inter"/>
          <w:b/>
          <w:bCs/>
          <w:color w:val="000037"/>
          <w:sz w:val="20"/>
          <w:szCs w:val="20"/>
        </w:rPr>
      </w:pPr>
    </w:p>
    <w:p w14:paraId="68F4D24F" w14:textId="646ED70B" w:rsidR="00ED04A1" w:rsidRPr="00BD02EF" w:rsidRDefault="00FE1CCD" w:rsidP="00686637">
      <w:pPr>
        <w:jc w:val="both"/>
        <w:rPr>
          <w:rFonts w:ascii="Inter" w:hAnsi="Inter"/>
          <w:b/>
          <w:bCs/>
          <w:color w:val="000037"/>
          <w:sz w:val="20"/>
          <w:szCs w:val="20"/>
        </w:rPr>
      </w:pPr>
      <w:r w:rsidRPr="00BD02EF">
        <w:rPr>
          <w:rFonts w:ascii="Inter" w:hAnsi="Inter"/>
          <w:noProof/>
          <w:color w:val="000037"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130EC195" wp14:editId="140F0ED2">
            <wp:simplePos x="0" y="0"/>
            <wp:positionH relativeFrom="margin">
              <wp:align>right</wp:align>
            </wp:positionH>
            <wp:positionV relativeFrom="paragraph">
              <wp:posOffset>35560</wp:posOffset>
            </wp:positionV>
            <wp:extent cx="1790700" cy="877570"/>
            <wp:effectExtent l="0" t="0" r="0" b="0"/>
            <wp:wrapNone/>
            <wp:docPr id="4" name="Picture 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0F0" w:rsidRPr="00BD02EF">
        <w:rPr>
          <w:rFonts w:ascii="Inter" w:hAnsi="Inter"/>
          <w:b/>
          <w:bCs/>
          <w:color w:val="000037"/>
          <w:sz w:val="20"/>
          <w:szCs w:val="20"/>
        </w:rPr>
        <w:t>ITF Beach Tennis World Tour – Entry Form</w:t>
      </w:r>
    </w:p>
    <w:p w14:paraId="55A48EC7" w14:textId="4201E4D3" w:rsidR="007A20F0" w:rsidRPr="00BD02EF" w:rsidRDefault="00D110AE" w:rsidP="00686637">
      <w:pPr>
        <w:jc w:val="both"/>
        <w:rPr>
          <w:rFonts w:ascii="Inter" w:hAnsi="Inter"/>
          <w:color w:val="000037"/>
          <w:sz w:val="20"/>
          <w:szCs w:val="20"/>
        </w:rPr>
      </w:pPr>
      <w:r>
        <w:rPr>
          <w:rFonts w:ascii="Inter" w:hAnsi="Inter"/>
          <w:noProof/>
          <w:color w:val="000037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D939EC" wp14:editId="14ABCCCC">
                <wp:simplePos x="0" y="0"/>
                <wp:positionH relativeFrom="margin">
                  <wp:posOffset>-86522</wp:posOffset>
                </wp:positionH>
                <wp:positionV relativeFrom="paragraph">
                  <wp:posOffset>111760</wp:posOffset>
                </wp:positionV>
                <wp:extent cx="4095750" cy="4953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E09804" w14:textId="2C934E52" w:rsidR="0075085E" w:rsidRDefault="0075085E">
                            <w:r w:rsidRPr="00BD02EF">
                              <w:rPr>
                                <w:rFonts w:ascii="Inter" w:hAnsi="Inter"/>
                                <w:color w:val="000037"/>
                                <w:sz w:val="20"/>
                                <w:szCs w:val="20"/>
                              </w:rPr>
                              <w:t xml:space="preserve">NB: </w:t>
                            </w:r>
                            <w:r w:rsidR="0025067E">
                              <w:rPr>
                                <w:rFonts w:ascii="Inter" w:hAnsi="Inter"/>
                                <w:color w:val="000037"/>
                                <w:sz w:val="20"/>
                                <w:szCs w:val="20"/>
                              </w:rPr>
                              <w:t xml:space="preserve">Entries should be made online via IPIN. This form should only be used in exceptional circumstances.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D939E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6.8pt;margin-top:8.8pt;width:322.5pt;height:39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" fillcolor="white [3201]" stroked="f" strokeweight=".5pt">
                <v:textbox>
                  <w:txbxContent>
                    <w:p w14:paraId="49E09804" w14:textId="2C934E52" w:rsidR="0075085E" w:rsidRDefault="0075085E">
                      <w:r w:rsidRPr="00BD02EF">
                        <w:rPr>
                          <w:rFonts w:ascii="Inter" w:hAnsi="Inter"/>
                          <w:color w:val="000037"/>
                          <w:sz w:val="20"/>
                          <w:szCs w:val="20"/>
                        </w:rPr>
                        <w:t xml:space="preserve">NB: </w:t>
                      </w:r>
                      <w:r w:rsidR="0025067E">
                        <w:rPr>
                          <w:rFonts w:ascii="Inter" w:hAnsi="Inter"/>
                          <w:color w:val="000037"/>
                          <w:sz w:val="20"/>
                          <w:szCs w:val="20"/>
                        </w:rPr>
                        <w:t xml:space="preserve">Entries should be made online via IPIN. This form should only be used in exceptional circumstances.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6A0B29" w14:textId="7218F1D1" w:rsidR="005B0ACE" w:rsidRPr="00BD02EF" w:rsidRDefault="005B0ACE" w:rsidP="005B0ACE">
      <w:pPr>
        <w:jc w:val="both"/>
        <w:rPr>
          <w:rFonts w:ascii="Inter" w:hAnsi="Inter"/>
          <w:color w:val="000037"/>
          <w:sz w:val="20"/>
          <w:szCs w:val="20"/>
        </w:rPr>
      </w:pPr>
      <w:r w:rsidRPr="00BD02EF">
        <w:rPr>
          <w:rFonts w:ascii="Inter" w:hAnsi="Inter"/>
          <w:color w:val="000037"/>
          <w:sz w:val="20"/>
          <w:szCs w:val="20"/>
        </w:rPr>
        <w:t xml:space="preserve"> </w:t>
      </w:r>
    </w:p>
    <w:p w14:paraId="57BA9C94" w14:textId="2D15CCC8" w:rsidR="0063375A" w:rsidRPr="00BD02EF" w:rsidRDefault="0063375A" w:rsidP="005B0ACE">
      <w:pPr>
        <w:jc w:val="both"/>
        <w:rPr>
          <w:rFonts w:ascii="Inter" w:hAnsi="Inter"/>
          <w:color w:val="000037"/>
          <w:sz w:val="20"/>
          <w:szCs w:val="20"/>
        </w:rPr>
      </w:pPr>
    </w:p>
    <w:p w14:paraId="23EDA5C4" w14:textId="77777777" w:rsidR="00D110AE" w:rsidRDefault="00D110AE" w:rsidP="0063375A">
      <w:pPr>
        <w:jc w:val="both"/>
        <w:rPr>
          <w:rFonts w:ascii="Inter" w:hAnsi="Inter"/>
          <w:color w:val="000037"/>
          <w:sz w:val="20"/>
          <w:szCs w:val="20"/>
        </w:rPr>
      </w:pPr>
    </w:p>
    <w:p w14:paraId="075881FD" w14:textId="699F6B8B" w:rsidR="00750F0C" w:rsidRPr="00BD02EF" w:rsidRDefault="0063375A" w:rsidP="0063375A">
      <w:pPr>
        <w:jc w:val="both"/>
        <w:rPr>
          <w:rFonts w:ascii="Inter" w:hAnsi="Inter"/>
          <w:color w:val="000037"/>
          <w:sz w:val="20"/>
          <w:szCs w:val="20"/>
        </w:rPr>
      </w:pPr>
      <w:r w:rsidRPr="00BD02EF">
        <w:rPr>
          <w:rFonts w:ascii="Inter" w:hAnsi="Inter"/>
          <w:color w:val="000037"/>
          <w:sz w:val="20"/>
          <w:szCs w:val="20"/>
        </w:rPr>
        <w:t>PLEASE WRITE IN BLOCK CAPITALS</w:t>
      </w:r>
    </w:p>
    <w:p w14:paraId="385DE787" w14:textId="77777777" w:rsidR="0063375A" w:rsidRPr="00BD02EF" w:rsidRDefault="0063375A" w:rsidP="005B0ACE">
      <w:pPr>
        <w:jc w:val="both"/>
        <w:rPr>
          <w:rFonts w:cs="Calibri"/>
          <w:b/>
          <w:sz w:val="20"/>
          <w:szCs w:val="20"/>
        </w:rPr>
      </w:pPr>
    </w:p>
    <w:p w14:paraId="7A2ADB91" w14:textId="77777777" w:rsidR="00750F0C" w:rsidRPr="00BD02EF" w:rsidRDefault="00750F0C" w:rsidP="00750F0C">
      <w:pPr>
        <w:jc w:val="center"/>
        <w:rPr>
          <w:rFonts w:ascii="Inter" w:hAnsi="Inter"/>
          <w:b/>
          <w:bCs/>
          <w:color w:val="000037"/>
          <w:sz w:val="20"/>
          <w:szCs w:val="20"/>
        </w:rPr>
      </w:pPr>
      <w:r w:rsidRPr="00BD02EF">
        <w:rPr>
          <w:rFonts w:ascii="Inter" w:hAnsi="Inter"/>
          <w:b/>
          <w:bCs/>
          <w:color w:val="000037"/>
          <w:sz w:val="20"/>
          <w:szCs w:val="20"/>
        </w:rPr>
        <w:t>TOURNAMENT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750F0C" w:rsidRPr="00BD02EF" w14:paraId="4AE5D2B7" w14:textId="77777777" w:rsidTr="00FC2D56">
        <w:trPr>
          <w:trHeight w:val="509"/>
        </w:trPr>
        <w:tc>
          <w:tcPr>
            <w:tcW w:w="4606" w:type="dxa"/>
          </w:tcPr>
          <w:p w14:paraId="593645C2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 xml:space="preserve">CITY:                                                                      </w:t>
            </w:r>
          </w:p>
        </w:tc>
        <w:tc>
          <w:tcPr>
            <w:tcW w:w="4606" w:type="dxa"/>
          </w:tcPr>
          <w:p w14:paraId="121F03EA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 xml:space="preserve">COUNTRY:                     </w:t>
            </w:r>
          </w:p>
        </w:tc>
      </w:tr>
      <w:tr w:rsidR="00750F0C" w:rsidRPr="00BD02EF" w14:paraId="1576BD4D" w14:textId="77777777" w:rsidTr="00FC2D56">
        <w:trPr>
          <w:trHeight w:val="429"/>
        </w:trPr>
        <w:tc>
          <w:tcPr>
            <w:tcW w:w="4606" w:type="dxa"/>
          </w:tcPr>
          <w:p w14:paraId="6DD1A4D9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 xml:space="preserve">PRIZE MONEY CATEGORY:                    </w:t>
            </w:r>
          </w:p>
        </w:tc>
        <w:tc>
          <w:tcPr>
            <w:tcW w:w="4606" w:type="dxa"/>
          </w:tcPr>
          <w:p w14:paraId="1EAE0807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 xml:space="preserve">DATES:                     </w:t>
            </w:r>
          </w:p>
        </w:tc>
      </w:tr>
    </w:tbl>
    <w:p w14:paraId="0748F4C3" w14:textId="77777777" w:rsidR="00750F0C" w:rsidRPr="00BD02EF" w:rsidRDefault="00750F0C" w:rsidP="00750F0C">
      <w:pPr>
        <w:rPr>
          <w:rFonts w:ascii="Inter" w:hAnsi="Inter"/>
          <w:color w:val="000037"/>
          <w:sz w:val="20"/>
          <w:szCs w:val="20"/>
        </w:rPr>
      </w:pPr>
    </w:p>
    <w:p w14:paraId="14E2A2C0" w14:textId="77777777" w:rsidR="00750F0C" w:rsidRPr="00BD02EF" w:rsidRDefault="00750F0C" w:rsidP="00750F0C">
      <w:pPr>
        <w:jc w:val="center"/>
        <w:rPr>
          <w:rFonts w:ascii="Inter" w:hAnsi="Inter"/>
          <w:b/>
          <w:bCs/>
          <w:color w:val="000037"/>
          <w:sz w:val="20"/>
          <w:szCs w:val="20"/>
        </w:rPr>
      </w:pPr>
      <w:r w:rsidRPr="00BD02EF">
        <w:rPr>
          <w:rFonts w:ascii="Inter" w:hAnsi="Inter"/>
          <w:b/>
          <w:bCs/>
          <w:color w:val="000037"/>
          <w:sz w:val="20"/>
          <w:szCs w:val="20"/>
        </w:rPr>
        <w:t>PLAYER N°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06"/>
        <w:gridCol w:w="2590"/>
        <w:gridCol w:w="2016"/>
      </w:tblGrid>
      <w:tr w:rsidR="00750F0C" w:rsidRPr="00BD02EF" w14:paraId="4F6956FA" w14:textId="77777777" w:rsidTr="00FC2D56">
        <w:trPr>
          <w:trHeight w:val="605"/>
        </w:trPr>
        <w:tc>
          <w:tcPr>
            <w:tcW w:w="4606" w:type="dxa"/>
          </w:tcPr>
          <w:p w14:paraId="558A6548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>PLAYER FIRST NAME:</w:t>
            </w:r>
          </w:p>
          <w:p w14:paraId="395C6A93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 xml:space="preserve">              </w:t>
            </w:r>
          </w:p>
        </w:tc>
        <w:tc>
          <w:tcPr>
            <w:tcW w:w="4606" w:type="dxa"/>
            <w:gridSpan w:val="2"/>
          </w:tcPr>
          <w:p w14:paraId="29716710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>PLAYER FAMILY NAME:</w:t>
            </w:r>
          </w:p>
          <w:p w14:paraId="7E8BAC99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 xml:space="preserve">                    </w:t>
            </w:r>
          </w:p>
        </w:tc>
      </w:tr>
      <w:tr w:rsidR="00750F0C" w:rsidRPr="00BD02EF" w14:paraId="54E0612D" w14:textId="77777777" w:rsidTr="00FC2D56">
        <w:tc>
          <w:tcPr>
            <w:tcW w:w="4606" w:type="dxa"/>
          </w:tcPr>
          <w:p w14:paraId="173A9628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>DATE OF BIRTH (DAY-MONTH-YEAR):</w:t>
            </w:r>
          </w:p>
          <w:p w14:paraId="3D9F2E22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 xml:space="preserve">           </w:t>
            </w:r>
          </w:p>
        </w:tc>
        <w:tc>
          <w:tcPr>
            <w:tcW w:w="4606" w:type="dxa"/>
            <w:gridSpan w:val="2"/>
          </w:tcPr>
          <w:p w14:paraId="1EB9B1A2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>GENDER:       MALE / FEMALE</w:t>
            </w:r>
          </w:p>
        </w:tc>
      </w:tr>
      <w:tr w:rsidR="00750F0C" w:rsidRPr="00BD02EF" w14:paraId="0B639495" w14:textId="77777777" w:rsidTr="00FC2D56">
        <w:tc>
          <w:tcPr>
            <w:tcW w:w="4606" w:type="dxa"/>
          </w:tcPr>
          <w:p w14:paraId="3EFCE692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>NATIONALITY:</w:t>
            </w:r>
          </w:p>
          <w:p w14:paraId="0726461C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 xml:space="preserve">              </w:t>
            </w:r>
          </w:p>
        </w:tc>
        <w:tc>
          <w:tcPr>
            <w:tcW w:w="4606" w:type="dxa"/>
            <w:gridSpan w:val="2"/>
          </w:tcPr>
          <w:p w14:paraId="625C5632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>ITF WORLD RANKING:        YES / NO</w:t>
            </w:r>
          </w:p>
        </w:tc>
      </w:tr>
      <w:tr w:rsidR="00750F0C" w:rsidRPr="00BD02EF" w14:paraId="60CD98B5" w14:textId="77777777" w:rsidTr="00FC2D56">
        <w:trPr>
          <w:trHeight w:val="601"/>
        </w:trPr>
        <w:tc>
          <w:tcPr>
            <w:tcW w:w="4606" w:type="dxa"/>
          </w:tcPr>
          <w:p w14:paraId="0647D87F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>EMAIL:</w:t>
            </w:r>
          </w:p>
          <w:p w14:paraId="0D4934BD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 xml:space="preserve">                 </w:t>
            </w:r>
          </w:p>
        </w:tc>
        <w:tc>
          <w:tcPr>
            <w:tcW w:w="4606" w:type="dxa"/>
            <w:gridSpan w:val="2"/>
          </w:tcPr>
          <w:p w14:paraId="4C78FDC4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>TELEPHONE (Inc. Country code):</w:t>
            </w:r>
          </w:p>
          <w:p w14:paraId="58AC3081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 xml:space="preserve">                            </w:t>
            </w:r>
          </w:p>
        </w:tc>
      </w:tr>
      <w:tr w:rsidR="00750F0C" w:rsidRPr="00BD02EF" w14:paraId="14B0E4E6" w14:textId="77777777" w:rsidTr="00FC2D56">
        <w:trPr>
          <w:trHeight w:val="495"/>
        </w:trPr>
        <w:tc>
          <w:tcPr>
            <w:tcW w:w="7196" w:type="dxa"/>
            <w:gridSpan w:val="2"/>
          </w:tcPr>
          <w:p w14:paraId="4A683B69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 xml:space="preserve">*SIGNATURE:          </w:t>
            </w:r>
          </w:p>
        </w:tc>
        <w:tc>
          <w:tcPr>
            <w:tcW w:w="2016" w:type="dxa"/>
          </w:tcPr>
          <w:p w14:paraId="1BBBF4F4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 xml:space="preserve">DATE:        </w:t>
            </w:r>
          </w:p>
        </w:tc>
      </w:tr>
    </w:tbl>
    <w:p w14:paraId="6149FE21" w14:textId="77777777" w:rsidR="00750F0C" w:rsidRPr="00BD02EF" w:rsidRDefault="00750F0C" w:rsidP="00750F0C">
      <w:pPr>
        <w:jc w:val="center"/>
        <w:rPr>
          <w:rFonts w:ascii="Inter" w:hAnsi="Inter"/>
          <w:color w:val="000037"/>
          <w:sz w:val="20"/>
          <w:szCs w:val="20"/>
        </w:rPr>
      </w:pPr>
    </w:p>
    <w:p w14:paraId="6EA72921" w14:textId="77777777" w:rsidR="00750F0C" w:rsidRPr="00BD02EF" w:rsidRDefault="00750F0C" w:rsidP="00750F0C">
      <w:pPr>
        <w:jc w:val="center"/>
        <w:rPr>
          <w:rFonts w:ascii="Inter" w:hAnsi="Inter"/>
          <w:b/>
          <w:bCs/>
          <w:color w:val="000037"/>
          <w:sz w:val="20"/>
          <w:szCs w:val="20"/>
        </w:rPr>
      </w:pPr>
      <w:r w:rsidRPr="00BD02EF">
        <w:rPr>
          <w:rFonts w:ascii="Inter" w:hAnsi="Inter"/>
          <w:b/>
          <w:bCs/>
          <w:color w:val="000037"/>
          <w:sz w:val="20"/>
          <w:szCs w:val="20"/>
        </w:rPr>
        <w:t>PLAYER N° 2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06"/>
        <w:gridCol w:w="2590"/>
        <w:gridCol w:w="2016"/>
      </w:tblGrid>
      <w:tr w:rsidR="00750F0C" w:rsidRPr="00BD02EF" w14:paraId="68BEBE60" w14:textId="77777777" w:rsidTr="00FC2D56">
        <w:trPr>
          <w:trHeight w:val="577"/>
        </w:trPr>
        <w:tc>
          <w:tcPr>
            <w:tcW w:w="4606" w:type="dxa"/>
          </w:tcPr>
          <w:p w14:paraId="1DE1BB78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>PLAYER FIRST NAME:</w:t>
            </w:r>
          </w:p>
          <w:p w14:paraId="77E1B465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 xml:space="preserve">                   </w:t>
            </w:r>
          </w:p>
        </w:tc>
        <w:tc>
          <w:tcPr>
            <w:tcW w:w="4606" w:type="dxa"/>
            <w:gridSpan w:val="2"/>
          </w:tcPr>
          <w:p w14:paraId="28D283AC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>PLAYER FAMILY NAME:</w:t>
            </w:r>
          </w:p>
          <w:p w14:paraId="2F12366D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 xml:space="preserve">                     </w:t>
            </w:r>
          </w:p>
        </w:tc>
      </w:tr>
      <w:tr w:rsidR="00750F0C" w:rsidRPr="00BD02EF" w14:paraId="1A78FDF8" w14:textId="77777777" w:rsidTr="00FC2D56">
        <w:tc>
          <w:tcPr>
            <w:tcW w:w="4606" w:type="dxa"/>
          </w:tcPr>
          <w:p w14:paraId="789A4D5A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>DATE OF BIRTH (DAY-MONTH-YEAR):</w:t>
            </w:r>
          </w:p>
          <w:p w14:paraId="529665CA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 xml:space="preserve">               </w:t>
            </w:r>
          </w:p>
        </w:tc>
        <w:tc>
          <w:tcPr>
            <w:tcW w:w="4606" w:type="dxa"/>
            <w:gridSpan w:val="2"/>
          </w:tcPr>
          <w:p w14:paraId="6ECBC607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>GENDER:      MALE / FEMALE</w:t>
            </w:r>
          </w:p>
        </w:tc>
      </w:tr>
      <w:tr w:rsidR="00750F0C" w:rsidRPr="00BD02EF" w14:paraId="5AC1478B" w14:textId="77777777" w:rsidTr="00FC2D56">
        <w:tc>
          <w:tcPr>
            <w:tcW w:w="4606" w:type="dxa"/>
          </w:tcPr>
          <w:p w14:paraId="2EB3DDA6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>NATIONALITY:</w:t>
            </w:r>
          </w:p>
          <w:p w14:paraId="454AF8E1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 xml:space="preserve">             </w:t>
            </w:r>
          </w:p>
        </w:tc>
        <w:tc>
          <w:tcPr>
            <w:tcW w:w="4606" w:type="dxa"/>
            <w:gridSpan w:val="2"/>
          </w:tcPr>
          <w:p w14:paraId="683AA5D4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 xml:space="preserve">ITF WORLD RANKING:          YES / NO                         </w:t>
            </w:r>
          </w:p>
          <w:p w14:paraId="2CF8AAE8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</w:p>
        </w:tc>
      </w:tr>
      <w:tr w:rsidR="00750F0C" w:rsidRPr="00BD02EF" w14:paraId="5604FC64" w14:textId="77777777" w:rsidTr="00FC2D56">
        <w:trPr>
          <w:trHeight w:val="587"/>
        </w:trPr>
        <w:tc>
          <w:tcPr>
            <w:tcW w:w="4606" w:type="dxa"/>
          </w:tcPr>
          <w:p w14:paraId="43E2815A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>EMAIL:</w:t>
            </w:r>
          </w:p>
          <w:p w14:paraId="63893C13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 xml:space="preserve">               </w:t>
            </w:r>
          </w:p>
        </w:tc>
        <w:tc>
          <w:tcPr>
            <w:tcW w:w="4606" w:type="dxa"/>
            <w:gridSpan w:val="2"/>
          </w:tcPr>
          <w:p w14:paraId="22D291B3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>TELEPHONE (Inc. Country code):</w:t>
            </w:r>
          </w:p>
          <w:p w14:paraId="032C4FFB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 xml:space="preserve">                     </w:t>
            </w:r>
          </w:p>
        </w:tc>
      </w:tr>
      <w:tr w:rsidR="00750F0C" w:rsidRPr="00BD02EF" w14:paraId="1A5348CA" w14:textId="77777777" w:rsidTr="00FC2D56">
        <w:trPr>
          <w:trHeight w:val="537"/>
        </w:trPr>
        <w:tc>
          <w:tcPr>
            <w:tcW w:w="7196" w:type="dxa"/>
            <w:gridSpan w:val="2"/>
          </w:tcPr>
          <w:p w14:paraId="1853689E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 xml:space="preserve">*SIGNATURE:                 </w:t>
            </w:r>
          </w:p>
          <w:p w14:paraId="52E1292C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 xml:space="preserve">                      </w:t>
            </w:r>
          </w:p>
        </w:tc>
        <w:tc>
          <w:tcPr>
            <w:tcW w:w="2016" w:type="dxa"/>
          </w:tcPr>
          <w:p w14:paraId="22F56A88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>DATE:</w:t>
            </w:r>
          </w:p>
          <w:p w14:paraId="3C04AC50" w14:textId="77777777" w:rsidR="00750F0C" w:rsidRPr="00BD02EF" w:rsidRDefault="00750F0C" w:rsidP="00FC2D56">
            <w:pPr>
              <w:rPr>
                <w:rFonts w:ascii="Inter" w:hAnsi="Inter"/>
                <w:color w:val="000037"/>
                <w:sz w:val="20"/>
                <w:szCs w:val="20"/>
              </w:rPr>
            </w:pPr>
            <w:r w:rsidRPr="00BD02EF">
              <w:rPr>
                <w:rFonts w:ascii="Inter" w:hAnsi="Inter"/>
                <w:color w:val="000037"/>
                <w:sz w:val="20"/>
                <w:szCs w:val="20"/>
              </w:rPr>
              <w:t xml:space="preserve">              </w:t>
            </w:r>
          </w:p>
        </w:tc>
      </w:tr>
    </w:tbl>
    <w:p w14:paraId="081C2B0D" w14:textId="77777777" w:rsidR="00750F0C" w:rsidRPr="00BD02EF" w:rsidRDefault="00750F0C" w:rsidP="00750F0C">
      <w:pPr>
        <w:jc w:val="center"/>
        <w:rPr>
          <w:rFonts w:ascii="Inter" w:hAnsi="Inter"/>
          <w:color w:val="000037"/>
          <w:sz w:val="20"/>
          <w:szCs w:val="20"/>
        </w:rPr>
      </w:pPr>
    </w:p>
    <w:p w14:paraId="3BAC5802" w14:textId="5EB500C6" w:rsidR="00750F0C" w:rsidRPr="00BD02EF" w:rsidRDefault="00750F0C" w:rsidP="00750F0C">
      <w:pPr>
        <w:jc w:val="both"/>
        <w:rPr>
          <w:rFonts w:ascii="Inter" w:hAnsi="Inter"/>
          <w:color w:val="000037"/>
          <w:sz w:val="20"/>
          <w:szCs w:val="20"/>
        </w:rPr>
      </w:pPr>
      <w:r w:rsidRPr="00BD02EF">
        <w:rPr>
          <w:rFonts w:ascii="Inter" w:hAnsi="Inter"/>
          <w:color w:val="000037"/>
          <w:sz w:val="20"/>
          <w:szCs w:val="20"/>
        </w:rPr>
        <w:t>By submitting this entry, each player declares that he/she:</w:t>
      </w:r>
    </w:p>
    <w:p w14:paraId="5DB906BD" w14:textId="47B8830F" w:rsidR="00750F0C" w:rsidRPr="00BD02EF" w:rsidRDefault="00750F0C" w:rsidP="00750F0C">
      <w:pPr>
        <w:numPr>
          <w:ilvl w:val="0"/>
          <w:numId w:val="3"/>
        </w:numPr>
        <w:spacing w:line="240" w:lineRule="auto"/>
        <w:ind w:right="0"/>
        <w:jc w:val="both"/>
        <w:rPr>
          <w:rFonts w:ascii="Inter" w:hAnsi="Inter"/>
          <w:color w:val="000037"/>
          <w:sz w:val="20"/>
          <w:szCs w:val="20"/>
        </w:rPr>
      </w:pPr>
      <w:r w:rsidRPr="00BD02EF">
        <w:rPr>
          <w:rFonts w:ascii="Inter" w:hAnsi="Inter"/>
          <w:color w:val="000037"/>
          <w:sz w:val="20"/>
          <w:szCs w:val="20"/>
        </w:rPr>
        <w:t xml:space="preserve">has read and understood and will abide by the </w:t>
      </w:r>
      <w:r w:rsidR="000E21F2">
        <w:rPr>
          <w:rFonts w:ascii="Inter" w:hAnsi="Inter"/>
          <w:color w:val="000037"/>
          <w:sz w:val="20"/>
          <w:szCs w:val="20"/>
        </w:rPr>
        <w:t xml:space="preserve">2023 </w:t>
      </w:r>
      <w:r w:rsidRPr="00BD02EF">
        <w:rPr>
          <w:rFonts w:ascii="Inter" w:hAnsi="Inter"/>
          <w:color w:val="000037"/>
          <w:sz w:val="20"/>
          <w:szCs w:val="20"/>
        </w:rPr>
        <w:t xml:space="preserve">Rules of Beach Tennis and the </w:t>
      </w:r>
      <w:r w:rsidR="000E21F2">
        <w:rPr>
          <w:rFonts w:ascii="Inter" w:hAnsi="Inter"/>
          <w:color w:val="000037"/>
          <w:sz w:val="20"/>
          <w:szCs w:val="20"/>
        </w:rPr>
        <w:t>2023</w:t>
      </w:r>
      <w:r w:rsidRPr="00BD02EF">
        <w:rPr>
          <w:rFonts w:ascii="Inter" w:hAnsi="Inter"/>
          <w:color w:val="000037"/>
          <w:sz w:val="20"/>
          <w:szCs w:val="20"/>
        </w:rPr>
        <w:t xml:space="preserve"> </w:t>
      </w:r>
      <w:r w:rsidR="000E21F2">
        <w:rPr>
          <w:rFonts w:ascii="Inter" w:hAnsi="Inter"/>
          <w:color w:val="000037"/>
          <w:sz w:val="20"/>
          <w:szCs w:val="20"/>
        </w:rPr>
        <w:t xml:space="preserve">ITF </w:t>
      </w:r>
      <w:r w:rsidRPr="00BD02EF">
        <w:rPr>
          <w:rFonts w:ascii="Inter" w:hAnsi="Inter"/>
          <w:color w:val="000037"/>
          <w:sz w:val="20"/>
          <w:szCs w:val="20"/>
        </w:rPr>
        <w:t xml:space="preserve">Beach Tennis </w:t>
      </w:r>
      <w:r w:rsidR="00190A27">
        <w:rPr>
          <w:rFonts w:ascii="Inter" w:hAnsi="Inter"/>
          <w:color w:val="000037"/>
          <w:sz w:val="20"/>
          <w:szCs w:val="20"/>
        </w:rPr>
        <w:t xml:space="preserve">World </w:t>
      </w:r>
      <w:r w:rsidRPr="00BD02EF">
        <w:rPr>
          <w:rFonts w:ascii="Inter" w:hAnsi="Inter"/>
          <w:color w:val="000037"/>
          <w:sz w:val="20"/>
          <w:szCs w:val="20"/>
        </w:rPr>
        <w:t xml:space="preserve">Tour Regulations, as approved by the International Tennis Federation. </w:t>
      </w:r>
    </w:p>
    <w:p w14:paraId="1E445B7A" w14:textId="148B1337" w:rsidR="00750F0C" w:rsidRPr="00BD02EF" w:rsidRDefault="00750F0C" w:rsidP="00750F0C">
      <w:pPr>
        <w:numPr>
          <w:ilvl w:val="0"/>
          <w:numId w:val="3"/>
        </w:numPr>
        <w:spacing w:line="240" w:lineRule="auto"/>
        <w:ind w:right="0"/>
        <w:jc w:val="both"/>
        <w:rPr>
          <w:rFonts w:ascii="Inter" w:hAnsi="Inter"/>
          <w:color w:val="000037"/>
          <w:sz w:val="20"/>
          <w:szCs w:val="20"/>
        </w:rPr>
      </w:pPr>
      <w:r w:rsidRPr="00BD02EF">
        <w:rPr>
          <w:rFonts w:ascii="Inter" w:hAnsi="Inter"/>
          <w:color w:val="000037"/>
          <w:sz w:val="20"/>
          <w:szCs w:val="20"/>
        </w:rPr>
        <w:t xml:space="preserve">acknowledges it is his/her responsibility to have adequate and valid medical, personal and travel insurance to cover himself/herself during this event, including travel to and from the </w:t>
      </w:r>
      <w:proofErr w:type="gramStart"/>
      <w:r w:rsidRPr="00BD02EF">
        <w:rPr>
          <w:rFonts w:ascii="Inter" w:hAnsi="Inter"/>
          <w:color w:val="000037"/>
          <w:sz w:val="20"/>
          <w:szCs w:val="20"/>
        </w:rPr>
        <w:t>tournament</w:t>
      </w:r>
      <w:proofErr w:type="gramEnd"/>
    </w:p>
    <w:p w14:paraId="3F76107E" w14:textId="0EC9FBC4" w:rsidR="00750F0C" w:rsidRPr="00BD02EF" w:rsidRDefault="00750F0C" w:rsidP="00750F0C">
      <w:pPr>
        <w:numPr>
          <w:ilvl w:val="0"/>
          <w:numId w:val="3"/>
        </w:numPr>
        <w:spacing w:line="240" w:lineRule="auto"/>
        <w:ind w:right="0"/>
        <w:jc w:val="both"/>
        <w:rPr>
          <w:rFonts w:ascii="Inter" w:hAnsi="Inter"/>
          <w:color w:val="000037"/>
          <w:sz w:val="20"/>
          <w:szCs w:val="20"/>
        </w:rPr>
      </w:pPr>
      <w:r w:rsidRPr="00BD02EF">
        <w:rPr>
          <w:rFonts w:ascii="Inter" w:hAnsi="Inter"/>
          <w:color w:val="000037"/>
          <w:sz w:val="20"/>
          <w:szCs w:val="20"/>
        </w:rPr>
        <w:t xml:space="preserve">is in ‘good standing’ with their National Tennis Association in accordance with Appendix A ‘The Players’ of the </w:t>
      </w:r>
      <w:r w:rsidR="00190A27">
        <w:rPr>
          <w:rFonts w:ascii="Inter" w:hAnsi="Inter"/>
          <w:color w:val="000037"/>
          <w:sz w:val="20"/>
          <w:szCs w:val="20"/>
        </w:rPr>
        <w:t xml:space="preserve">2023 </w:t>
      </w:r>
      <w:r w:rsidRPr="00BD02EF">
        <w:rPr>
          <w:rFonts w:ascii="Inter" w:hAnsi="Inter"/>
          <w:color w:val="000037"/>
          <w:sz w:val="20"/>
          <w:szCs w:val="20"/>
        </w:rPr>
        <w:t xml:space="preserve">ITF Beach Tennis </w:t>
      </w:r>
      <w:r w:rsidR="00190A27">
        <w:rPr>
          <w:rFonts w:ascii="Inter" w:hAnsi="Inter"/>
          <w:color w:val="000037"/>
          <w:sz w:val="20"/>
          <w:szCs w:val="20"/>
        </w:rPr>
        <w:t xml:space="preserve">World </w:t>
      </w:r>
      <w:r w:rsidRPr="00BD02EF">
        <w:rPr>
          <w:rFonts w:ascii="Inter" w:hAnsi="Inter"/>
          <w:color w:val="000037"/>
          <w:sz w:val="20"/>
          <w:szCs w:val="20"/>
        </w:rPr>
        <w:t>Tour Regulations</w:t>
      </w:r>
    </w:p>
    <w:p w14:paraId="2F637BF4" w14:textId="0A100BBF" w:rsidR="00750F0C" w:rsidRPr="00BD02EF" w:rsidRDefault="00750F0C" w:rsidP="00750F0C">
      <w:pPr>
        <w:jc w:val="center"/>
        <w:rPr>
          <w:rFonts w:ascii="Inter" w:hAnsi="Inter"/>
          <w:color w:val="000037"/>
          <w:sz w:val="20"/>
          <w:szCs w:val="20"/>
        </w:rPr>
      </w:pPr>
    </w:p>
    <w:p w14:paraId="47187760" w14:textId="62F1DBDD" w:rsidR="00AA465E" w:rsidRPr="00BD02EF" w:rsidRDefault="00AA465E" w:rsidP="00AA465E">
      <w:pPr>
        <w:jc w:val="both"/>
        <w:rPr>
          <w:rFonts w:ascii="Inter" w:hAnsi="Inter"/>
          <w:color w:val="000037"/>
          <w:sz w:val="20"/>
          <w:szCs w:val="20"/>
        </w:rPr>
      </w:pPr>
      <w:r w:rsidRPr="00BD02EF">
        <w:rPr>
          <w:rFonts w:ascii="Inter" w:hAnsi="Inter"/>
          <w:color w:val="000037"/>
          <w:sz w:val="20"/>
          <w:szCs w:val="20"/>
        </w:rPr>
        <w:t>PLEASE EMAIL THE FORM TO THE TOURNAMENT ORGANISER BY THE ENTRY DEADLINE: 14:00 GMT, ELEVEN (11) DAYS PRIOR TO THE MONDAY OF THE TOURNAMENT WEEK.</w:t>
      </w:r>
    </w:p>
    <w:p w14:paraId="3CB6A0FF" w14:textId="667F3572" w:rsidR="00750F0C" w:rsidRPr="00BD02EF" w:rsidRDefault="00750F0C" w:rsidP="00750F0C">
      <w:pPr>
        <w:jc w:val="both"/>
        <w:rPr>
          <w:rFonts w:ascii="Inter" w:hAnsi="Inter"/>
          <w:color w:val="000037"/>
          <w:sz w:val="20"/>
          <w:szCs w:val="20"/>
        </w:rPr>
      </w:pPr>
    </w:p>
    <w:p w14:paraId="0A076FD3" w14:textId="48B57AF4" w:rsidR="00AF6E18" w:rsidRPr="006B66EC" w:rsidRDefault="00BA65BE" w:rsidP="006B66EC">
      <w:pPr>
        <w:jc w:val="both"/>
        <w:rPr>
          <w:rFonts w:ascii="Inter" w:hAnsi="Inter"/>
          <w:color w:val="000037"/>
          <w:sz w:val="20"/>
          <w:szCs w:val="20"/>
        </w:rPr>
      </w:pPr>
      <w:r>
        <w:rPr>
          <w:rFonts w:ascii="Inter" w:hAnsi="Inter"/>
          <w:noProof/>
          <w:color w:val="000037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C37F3B" wp14:editId="4F1B503E">
                <wp:simplePos x="0" y="0"/>
                <wp:positionH relativeFrom="margin">
                  <wp:posOffset>-90805</wp:posOffset>
                </wp:positionH>
                <wp:positionV relativeFrom="paragraph">
                  <wp:posOffset>365287</wp:posOffset>
                </wp:positionV>
                <wp:extent cx="6358270" cy="1052623"/>
                <wp:effectExtent l="0" t="0" r="444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8270" cy="10526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FFD17E" w14:textId="77777777" w:rsidR="005F4068" w:rsidRDefault="005F4068" w:rsidP="005F4068">
                            <w:pPr>
                              <w:jc w:val="both"/>
                              <w:rPr>
                                <w:rFonts w:ascii="Inter" w:hAnsi="Inter"/>
                                <w:color w:val="000037"/>
                                <w:sz w:val="20"/>
                                <w:szCs w:val="20"/>
                              </w:rPr>
                            </w:pPr>
                          </w:p>
                          <w:p w14:paraId="5D24CDF5" w14:textId="77777777" w:rsidR="00BA65BE" w:rsidRPr="006B66EC" w:rsidRDefault="00BA65BE" w:rsidP="00BA65BE">
                            <w:pPr>
                              <w:jc w:val="both"/>
                              <w:rPr>
                                <w:rFonts w:ascii="Inter" w:hAnsi="Inter"/>
                                <w:color w:val="000037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nter" w:hAnsi="Inter"/>
                                <w:color w:val="000037"/>
                                <w:sz w:val="20"/>
                                <w:szCs w:val="20"/>
                              </w:rPr>
                              <w:t xml:space="preserve">It </w:t>
                            </w:r>
                            <w:r w:rsidRPr="00BD02EF">
                              <w:rPr>
                                <w:rFonts w:ascii="Inter" w:hAnsi="Inter"/>
                                <w:color w:val="000037"/>
                                <w:sz w:val="20"/>
                                <w:szCs w:val="20"/>
                              </w:rPr>
                              <w:t>is the players’ responsibility to ensure entries are submitted to and received by the relevant entry authority before the appropriate deadline.</w:t>
                            </w:r>
                          </w:p>
                          <w:p w14:paraId="27E07A9D" w14:textId="77777777" w:rsidR="00BA65BE" w:rsidRDefault="00BA65BE" w:rsidP="005F4068">
                            <w:pPr>
                              <w:jc w:val="both"/>
                              <w:rPr>
                                <w:rFonts w:ascii="Inter" w:hAnsi="Inter"/>
                                <w:color w:val="000037"/>
                                <w:sz w:val="20"/>
                                <w:szCs w:val="20"/>
                              </w:rPr>
                            </w:pPr>
                          </w:p>
                          <w:p w14:paraId="4E146FF7" w14:textId="6D0D075D" w:rsidR="005F4068" w:rsidRPr="00BD02EF" w:rsidRDefault="005F4068" w:rsidP="005F4068">
                            <w:pPr>
                              <w:jc w:val="both"/>
                              <w:rPr>
                                <w:rFonts w:ascii="Inter" w:hAnsi="Inter"/>
                                <w:color w:val="000037"/>
                                <w:sz w:val="20"/>
                                <w:szCs w:val="20"/>
                              </w:rPr>
                            </w:pPr>
                            <w:r w:rsidRPr="00BD02EF">
                              <w:rPr>
                                <w:rFonts w:ascii="Inter" w:hAnsi="Inter"/>
                                <w:color w:val="000037"/>
                                <w:sz w:val="20"/>
                                <w:szCs w:val="20"/>
                              </w:rPr>
                              <w:t>*Entry forms cannot be accepted without the signature of BOTH players.</w:t>
                            </w:r>
                          </w:p>
                          <w:p w14:paraId="4D7EFE6C" w14:textId="361941D8" w:rsidR="005F4068" w:rsidRDefault="005F406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37F3B" id="Text Box 2" o:spid="_x0000_s1027" type="#_x0000_t202" style="position:absolute;left:0;text-align:left;margin-left:-7.15pt;margin-top:28.75pt;width:500.65pt;height:82.9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" fillcolor="white [3201]" stroked="f" strokeweight=".5pt">
                <v:textbox>
                  <w:txbxContent>
                    <w:p w14:paraId="01FFD17E" w14:textId="77777777" w:rsidR="005F4068" w:rsidRDefault="005F4068" w:rsidP="005F4068">
                      <w:pPr>
                        <w:jc w:val="both"/>
                        <w:rPr>
                          <w:rFonts w:ascii="Inter" w:hAnsi="Inter"/>
                          <w:color w:val="000037"/>
                          <w:sz w:val="20"/>
                          <w:szCs w:val="20"/>
                        </w:rPr>
                      </w:pPr>
                    </w:p>
                    <w:p w14:paraId="5D24CDF5" w14:textId="77777777" w:rsidR="00BA65BE" w:rsidRPr="006B66EC" w:rsidRDefault="00BA65BE" w:rsidP="00BA65BE">
                      <w:pPr>
                        <w:jc w:val="both"/>
                        <w:rPr>
                          <w:rFonts w:ascii="Inter" w:hAnsi="Inter"/>
                          <w:color w:val="000037"/>
                          <w:sz w:val="20"/>
                          <w:szCs w:val="20"/>
                        </w:rPr>
                      </w:pPr>
                      <w:r>
                        <w:rPr>
                          <w:rFonts w:ascii="Inter" w:hAnsi="Inter"/>
                          <w:color w:val="000037"/>
                          <w:sz w:val="20"/>
                          <w:szCs w:val="20"/>
                        </w:rPr>
                        <w:t xml:space="preserve">It </w:t>
                      </w:r>
                      <w:r w:rsidRPr="00BD02EF">
                        <w:rPr>
                          <w:rFonts w:ascii="Inter" w:hAnsi="Inter"/>
                          <w:color w:val="000037"/>
                          <w:sz w:val="20"/>
                          <w:szCs w:val="20"/>
                        </w:rPr>
                        <w:t>is the players’ responsibility to ensure entries are submitted to and received by the relevant entry authority before the appropriate deadline.</w:t>
                      </w:r>
                    </w:p>
                    <w:p w14:paraId="27E07A9D" w14:textId="77777777" w:rsidR="00BA65BE" w:rsidRDefault="00BA65BE" w:rsidP="005F4068">
                      <w:pPr>
                        <w:jc w:val="both"/>
                        <w:rPr>
                          <w:rFonts w:ascii="Inter" w:hAnsi="Inter"/>
                          <w:color w:val="000037"/>
                          <w:sz w:val="20"/>
                          <w:szCs w:val="20"/>
                        </w:rPr>
                      </w:pPr>
                    </w:p>
                    <w:p w14:paraId="4E146FF7" w14:textId="6D0D075D" w:rsidR="005F4068" w:rsidRPr="00BD02EF" w:rsidRDefault="005F4068" w:rsidP="005F4068">
                      <w:pPr>
                        <w:jc w:val="both"/>
                        <w:rPr>
                          <w:rFonts w:ascii="Inter" w:hAnsi="Inter"/>
                          <w:color w:val="000037"/>
                          <w:sz w:val="20"/>
                          <w:szCs w:val="20"/>
                        </w:rPr>
                      </w:pPr>
                      <w:r w:rsidRPr="00BD02EF">
                        <w:rPr>
                          <w:rFonts w:ascii="Inter" w:hAnsi="Inter"/>
                          <w:color w:val="000037"/>
                          <w:sz w:val="20"/>
                          <w:szCs w:val="20"/>
                        </w:rPr>
                        <w:t>*Entry forms cannot be accepted without the signature of BOTH players.</w:t>
                      </w:r>
                    </w:p>
                    <w:p w14:paraId="4D7EFE6C" w14:textId="361941D8" w:rsidR="005F4068" w:rsidRDefault="005F4068"/>
                  </w:txbxContent>
                </v:textbox>
                <w10:wrap anchorx="margin"/>
              </v:shape>
            </w:pict>
          </mc:Fallback>
        </mc:AlternateContent>
      </w:r>
      <w:r w:rsidR="00750F0C" w:rsidRPr="00BD02EF">
        <w:rPr>
          <w:rFonts w:ascii="Inter" w:hAnsi="Inter"/>
          <w:color w:val="000037"/>
          <w:sz w:val="20"/>
          <w:szCs w:val="20"/>
        </w:rPr>
        <w:t>Tournament information, including entry deadline and organiser contact details, can be found on the tournament fact sheet.</w:t>
      </w:r>
    </w:p>
    <w:sectPr w:rsidR="00AF6E18" w:rsidRPr="006B66EC" w:rsidSect="00CB6263">
      <w:pgSz w:w="11906" w:h="16838" w:code="9"/>
      <w:pgMar w:top="284" w:right="964" w:bottom="1258" w:left="1701" w:header="709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4A9548" w14:textId="77777777" w:rsidR="00F65FEC" w:rsidRDefault="00F65FEC">
      <w:r>
        <w:separator/>
      </w:r>
    </w:p>
  </w:endnote>
  <w:endnote w:type="continuationSeparator" w:id="0">
    <w:p w14:paraId="3D0CC200" w14:textId="77777777" w:rsidR="00F65FEC" w:rsidRDefault="00F65FEC">
      <w:r>
        <w:continuationSeparator/>
      </w:r>
    </w:p>
  </w:endnote>
  <w:endnote w:type="continuationNotice" w:id="1">
    <w:p w14:paraId="6DA883A8" w14:textId="77777777" w:rsidR="00F65FEC" w:rsidRDefault="00F65FE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taBook-Roman">
    <w:altName w:val="Calibri"/>
    <w:charset w:val="00"/>
    <w:family w:val="swiss"/>
    <w:pitch w:val="variable"/>
    <w:sig w:usb0="80000027" w:usb1="00000000" w:usb2="00000000" w:usb3="00000000" w:csb0="00000001" w:csb1="00000000"/>
    <w:embedRegular r:id="rId1" w:fontKey="{2B48F478-54B6-47BE-A0A4-C2ED93F3009A}"/>
    <w:embedBold r:id="rId2" w:fontKey="{9A0572E7-B455-4B92-AD44-936EF189A64B}"/>
    <w:embedItalic r:id="rId3" w:fontKey="{9095DDB9-3B8A-4E66-9195-2158365A7DD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39A6D1C7-5D96-40C0-922A-35C021729CEF}"/>
  </w:font>
  <w:font w:name="Inter">
    <w:panose1 w:val="02000503000000020004"/>
    <w:charset w:val="00"/>
    <w:family w:val="auto"/>
    <w:pitch w:val="variable"/>
    <w:sig w:usb0="E0000AFF" w:usb1="5200A1FF" w:usb2="00000021" w:usb3="00000000" w:csb0="0000019F" w:csb1="00000000"/>
    <w:embedRegular r:id="rId5" w:fontKey="{704B7357-370C-451A-BD20-9CF7E4087D18}"/>
    <w:embedBold r:id="rId6" w:fontKey="{E61153D1-A0D6-4211-91AC-CFF35D8C25E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8B4200F8-F43D-4C88-A48C-96428F1E86E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1ECA1A1E-DA03-44DF-A5BA-C30CE486A9E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124FD5" w14:textId="77777777" w:rsidR="00F65FEC" w:rsidRDefault="00F65FEC">
      <w:r>
        <w:separator/>
      </w:r>
    </w:p>
  </w:footnote>
  <w:footnote w:type="continuationSeparator" w:id="0">
    <w:p w14:paraId="40FF1161" w14:textId="77777777" w:rsidR="00F65FEC" w:rsidRDefault="00F65FEC">
      <w:r>
        <w:continuationSeparator/>
      </w:r>
    </w:p>
  </w:footnote>
  <w:footnote w:type="continuationNotice" w:id="1">
    <w:p w14:paraId="0A442F6D" w14:textId="77777777" w:rsidR="00F65FEC" w:rsidRDefault="00F65FEC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28525D"/>
    <w:multiLevelType w:val="hybridMultilevel"/>
    <w:tmpl w:val="03320D96"/>
    <w:lvl w:ilvl="0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3C1B204E"/>
    <w:multiLevelType w:val="hybridMultilevel"/>
    <w:tmpl w:val="EBEECD1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0A1EC5"/>
    <w:multiLevelType w:val="hybridMultilevel"/>
    <w:tmpl w:val="6BFAD43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319141">
    <w:abstractNumId w:val="0"/>
  </w:num>
  <w:num w:numId="2" w16cid:durableId="1994138370">
    <w:abstractNumId w:val="1"/>
  </w:num>
  <w:num w:numId="3" w16cid:durableId="17287239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6F3A"/>
    <w:rsid w:val="00000812"/>
    <w:rsid w:val="00004784"/>
    <w:rsid w:val="000051EC"/>
    <w:rsid w:val="00011D9B"/>
    <w:rsid w:val="00015B5E"/>
    <w:rsid w:val="00045D36"/>
    <w:rsid w:val="0005793E"/>
    <w:rsid w:val="00065537"/>
    <w:rsid w:val="00076C8E"/>
    <w:rsid w:val="00077172"/>
    <w:rsid w:val="000968A9"/>
    <w:rsid w:val="000A0F2B"/>
    <w:rsid w:val="000A18C2"/>
    <w:rsid w:val="000A1BB6"/>
    <w:rsid w:val="000B08FD"/>
    <w:rsid w:val="000B5835"/>
    <w:rsid w:val="000B6745"/>
    <w:rsid w:val="000C6391"/>
    <w:rsid w:val="000D0EAA"/>
    <w:rsid w:val="000D4F08"/>
    <w:rsid w:val="000E21F2"/>
    <w:rsid w:val="000F313D"/>
    <w:rsid w:val="000F4590"/>
    <w:rsid w:val="00122847"/>
    <w:rsid w:val="001233EC"/>
    <w:rsid w:val="001255E0"/>
    <w:rsid w:val="00137F77"/>
    <w:rsid w:val="00150BF4"/>
    <w:rsid w:val="00164975"/>
    <w:rsid w:val="00167F3F"/>
    <w:rsid w:val="00175256"/>
    <w:rsid w:val="00177428"/>
    <w:rsid w:val="00177970"/>
    <w:rsid w:val="00190A27"/>
    <w:rsid w:val="00197812"/>
    <w:rsid w:val="001A68AF"/>
    <w:rsid w:val="001C4CB5"/>
    <w:rsid w:val="001D2307"/>
    <w:rsid w:val="001E10BB"/>
    <w:rsid w:val="001E1803"/>
    <w:rsid w:val="001F3157"/>
    <w:rsid w:val="001F3976"/>
    <w:rsid w:val="001F6C2C"/>
    <w:rsid w:val="002010F6"/>
    <w:rsid w:val="00201136"/>
    <w:rsid w:val="0020113E"/>
    <w:rsid w:val="0020297A"/>
    <w:rsid w:val="002035E3"/>
    <w:rsid w:val="00210C21"/>
    <w:rsid w:val="002138AB"/>
    <w:rsid w:val="00220CBD"/>
    <w:rsid w:val="00223CDC"/>
    <w:rsid w:val="002327EB"/>
    <w:rsid w:val="00232C51"/>
    <w:rsid w:val="0025067E"/>
    <w:rsid w:val="00260169"/>
    <w:rsid w:val="0027073B"/>
    <w:rsid w:val="00271DD0"/>
    <w:rsid w:val="0027708C"/>
    <w:rsid w:val="002C4687"/>
    <w:rsid w:val="002D1981"/>
    <w:rsid w:val="002D3855"/>
    <w:rsid w:val="002E0DF3"/>
    <w:rsid w:val="002E4B95"/>
    <w:rsid w:val="00303303"/>
    <w:rsid w:val="00326F8D"/>
    <w:rsid w:val="00327FD2"/>
    <w:rsid w:val="00330A9A"/>
    <w:rsid w:val="00332C6C"/>
    <w:rsid w:val="00337673"/>
    <w:rsid w:val="0034478E"/>
    <w:rsid w:val="00367823"/>
    <w:rsid w:val="003736C6"/>
    <w:rsid w:val="0038239E"/>
    <w:rsid w:val="003B253A"/>
    <w:rsid w:val="003B6880"/>
    <w:rsid w:val="003D04E8"/>
    <w:rsid w:val="003D497A"/>
    <w:rsid w:val="003E61DF"/>
    <w:rsid w:val="003F1C9E"/>
    <w:rsid w:val="003F3C2A"/>
    <w:rsid w:val="00423D08"/>
    <w:rsid w:val="004314E1"/>
    <w:rsid w:val="00441F13"/>
    <w:rsid w:val="00452582"/>
    <w:rsid w:val="00455407"/>
    <w:rsid w:val="00456F3A"/>
    <w:rsid w:val="00460BCF"/>
    <w:rsid w:val="004734F8"/>
    <w:rsid w:val="00480A34"/>
    <w:rsid w:val="00485C3C"/>
    <w:rsid w:val="00492674"/>
    <w:rsid w:val="004940D2"/>
    <w:rsid w:val="004F32F1"/>
    <w:rsid w:val="00512182"/>
    <w:rsid w:val="00512C7E"/>
    <w:rsid w:val="005362EA"/>
    <w:rsid w:val="005518EC"/>
    <w:rsid w:val="0055697D"/>
    <w:rsid w:val="00565A7C"/>
    <w:rsid w:val="0057783A"/>
    <w:rsid w:val="005830F2"/>
    <w:rsid w:val="005921B9"/>
    <w:rsid w:val="005A31A6"/>
    <w:rsid w:val="005B0ACE"/>
    <w:rsid w:val="005B336B"/>
    <w:rsid w:val="005C14B2"/>
    <w:rsid w:val="005C4335"/>
    <w:rsid w:val="005C69A0"/>
    <w:rsid w:val="005C6E46"/>
    <w:rsid w:val="005D3417"/>
    <w:rsid w:val="005D48F5"/>
    <w:rsid w:val="005D5352"/>
    <w:rsid w:val="005D6090"/>
    <w:rsid w:val="005E0001"/>
    <w:rsid w:val="005E69F0"/>
    <w:rsid w:val="005F129B"/>
    <w:rsid w:val="005F1FC0"/>
    <w:rsid w:val="005F37F9"/>
    <w:rsid w:val="005F4068"/>
    <w:rsid w:val="00602D3E"/>
    <w:rsid w:val="006055C2"/>
    <w:rsid w:val="0063375A"/>
    <w:rsid w:val="0064477B"/>
    <w:rsid w:val="00670463"/>
    <w:rsid w:val="00675046"/>
    <w:rsid w:val="006845E4"/>
    <w:rsid w:val="00686637"/>
    <w:rsid w:val="006A3B45"/>
    <w:rsid w:val="006B4190"/>
    <w:rsid w:val="006B66EC"/>
    <w:rsid w:val="006C4140"/>
    <w:rsid w:val="006D2F6A"/>
    <w:rsid w:val="006E24AD"/>
    <w:rsid w:val="006E661B"/>
    <w:rsid w:val="006E7EEA"/>
    <w:rsid w:val="006F1074"/>
    <w:rsid w:val="006F475A"/>
    <w:rsid w:val="0072111B"/>
    <w:rsid w:val="00726075"/>
    <w:rsid w:val="00734C60"/>
    <w:rsid w:val="00735899"/>
    <w:rsid w:val="007424A5"/>
    <w:rsid w:val="0075085E"/>
    <w:rsid w:val="00750F0C"/>
    <w:rsid w:val="007628EE"/>
    <w:rsid w:val="00764D78"/>
    <w:rsid w:val="00770765"/>
    <w:rsid w:val="007757A7"/>
    <w:rsid w:val="007777FA"/>
    <w:rsid w:val="0078003D"/>
    <w:rsid w:val="00784136"/>
    <w:rsid w:val="0078744D"/>
    <w:rsid w:val="00795DAF"/>
    <w:rsid w:val="007A20F0"/>
    <w:rsid w:val="007B0B40"/>
    <w:rsid w:val="007D067A"/>
    <w:rsid w:val="007D4D50"/>
    <w:rsid w:val="00801435"/>
    <w:rsid w:val="00810156"/>
    <w:rsid w:val="00811A5E"/>
    <w:rsid w:val="00820B2B"/>
    <w:rsid w:val="00823926"/>
    <w:rsid w:val="008267CC"/>
    <w:rsid w:val="00826CA4"/>
    <w:rsid w:val="008323DB"/>
    <w:rsid w:val="008412CC"/>
    <w:rsid w:val="00845041"/>
    <w:rsid w:val="00850EA9"/>
    <w:rsid w:val="00850F71"/>
    <w:rsid w:val="00856964"/>
    <w:rsid w:val="00857FD2"/>
    <w:rsid w:val="008A7F7B"/>
    <w:rsid w:val="008C414F"/>
    <w:rsid w:val="008D39DE"/>
    <w:rsid w:val="008F6D8F"/>
    <w:rsid w:val="008F6F6A"/>
    <w:rsid w:val="009060B2"/>
    <w:rsid w:val="009302A7"/>
    <w:rsid w:val="00930CBA"/>
    <w:rsid w:val="009346B9"/>
    <w:rsid w:val="00936145"/>
    <w:rsid w:val="009361E6"/>
    <w:rsid w:val="00936333"/>
    <w:rsid w:val="00942D05"/>
    <w:rsid w:val="00945EE5"/>
    <w:rsid w:val="00960231"/>
    <w:rsid w:val="009645C5"/>
    <w:rsid w:val="00966FEF"/>
    <w:rsid w:val="009718B4"/>
    <w:rsid w:val="00984A6B"/>
    <w:rsid w:val="009872AF"/>
    <w:rsid w:val="00987BA2"/>
    <w:rsid w:val="0099355D"/>
    <w:rsid w:val="009952C3"/>
    <w:rsid w:val="00995A48"/>
    <w:rsid w:val="009A6C70"/>
    <w:rsid w:val="009B4CD8"/>
    <w:rsid w:val="009C306F"/>
    <w:rsid w:val="009C6419"/>
    <w:rsid w:val="009D501A"/>
    <w:rsid w:val="009E2658"/>
    <w:rsid w:val="009F0BC3"/>
    <w:rsid w:val="009F5A19"/>
    <w:rsid w:val="00A00F8E"/>
    <w:rsid w:val="00A02E20"/>
    <w:rsid w:val="00A11868"/>
    <w:rsid w:val="00A427CF"/>
    <w:rsid w:val="00A44AA2"/>
    <w:rsid w:val="00A61A6B"/>
    <w:rsid w:val="00A67648"/>
    <w:rsid w:val="00A73090"/>
    <w:rsid w:val="00A90504"/>
    <w:rsid w:val="00AA465E"/>
    <w:rsid w:val="00AB1CFE"/>
    <w:rsid w:val="00AB6FC2"/>
    <w:rsid w:val="00AC3D99"/>
    <w:rsid w:val="00AC4F6F"/>
    <w:rsid w:val="00AD1F34"/>
    <w:rsid w:val="00AD34B0"/>
    <w:rsid w:val="00AF4CC2"/>
    <w:rsid w:val="00AF5EA9"/>
    <w:rsid w:val="00AF6E18"/>
    <w:rsid w:val="00B036C8"/>
    <w:rsid w:val="00B165F2"/>
    <w:rsid w:val="00B20409"/>
    <w:rsid w:val="00B30F45"/>
    <w:rsid w:val="00B33A2E"/>
    <w:rsid w:val="00B346BA"/>
    <w:rsid w:val="00B34827"/>
    <w:rsid w:val="00B41E58"/>
    <w:rsid w:val="00B44966"/>
    <w:rsid w:val="00B54CAA"/>
    <w:rsid w:val="00B5725C"/>
    <w:rsid w:val="00B740FB"/>
    <w:rsid w:val="00B823AC"/>
    <w:rsid w:val="00B8535F"/>
    <w:rsid w:val="00BA0647"/>
    <w:rsid w:val="00BA28B8"/>
    <w:rsid w:val="00BA65BE"/>
    <w:rsid w:val="00BA757B"/>
    <w:rsid w:val="00BC7F9C"/>
    <w:rsid w:val="00BD02EF"/>
    <w:rsid w:val="00BE4878"/>
    <w:rsid w:val="00BE4CEA"/>
    <w:rsid w:val="00BF3409"/>
    <w:rsid w:val="00C0532A"/>
    <w:rsid w:val="00C064CF"/>
    <w:rsid w:val="00C23C01"/>
    <w:rsid w:val="00C35809"/>
    <w:rsid w:val="00C40A2E"/>
    <w:rsid w:val="00C52B3A"/>
    <w:rsid w:val="00C646DF"/>
    <w:rsid w:val="00C66E6D"/>
    <w:rsid w:val="00C7322C"/>
    <w:rsid w:val="00C832E2"/>
    <w:rsid w:val="00C8563C"/>
    <w:rsid w:val="00C8626E"/>
    <w:rsid w:val="00C8792F"/>
    <w:rsid w:val="00C914DC"/>
    <w:rsid w:val="00CA7037"/>
    <w:rsid w:val="00CB500B"/>
    <w:rsid w:val="00CB6263"/>
    <w:rsid w:val="00CD611B"/>
    <w:rsid w:val="00CF1152"/>
    <w:rsid w:val="00D036DC"/>
    <w:rsid w:val="00D05877"/>
    <w:rsid w:val="00D110AE"/>
    <w:rsid w:val="00D126AB"/>
    <w:rsid w:val="00D1433F"/>
    <w:rsid w:val="00D209AF"/>
    <w:rsid w:val="00D32E39"/>
    <w:rsid w:val="00D34296"/>
    <w:rsid w:val="00D401CC"/>
    <w:rsid w:val="00D4063A"/>
    <w:rsid w:val="00D4282C"/>
    <w:rsid w:val="00D53952"/>
    <w:rsid w:val="00D6132E"/>
    <w:rsid w:val="00D61419"/>
    <w:rsid w:val="00D66866"/>
    <w:rsid w:val="00D67049"/>
    <w:rsid w:val="00D80E69"/>
    <w:rsid w:val="00DA74FF"/>
    <w:rsid w:val="00DF4E39"/>
    <w:rsid w:val="00E0475D"/>
    <w:rsid w:val="00E0514B"/>
    <w:rsid w:val="00E15B2F"/>
    <w:rsid w:val="00E249E8"/>
    <w:rsid w:val="00E26708"/>
    <w:rsid w:val="00E321D8"/>
    <w:rsid w:val="00E34FEA"/>
    <w:rsid w:val="00E40E9B"/>
    <w:rsid w:val="00E52D23"/>
    <w:rsid w:val="00E54E40"/>
    <w:rsid w:val="00E60C04"/>
    <w:rsid w:val="00E6299E"/>
    <w:rsid w:val="00E637FB"/>
    <w:rsid w:val="00E67EF1"/>
    <w:rsid w:val="00E70F57"/>
    <w:rsid w:val="00E770E2"/>
    <w:rsid w:val="00E9076A"/>
    <w:rsid w:val="00E92978"/>
    <w:rsid w:val="00E93A2C"/>
    <w:rsid w:val="00E94AE8"/>
    <w:rsid w:val="00EA6DE7"/>
    <w:rsid w:val="00EB7A2E"/>
    <w:rsid w:val="00EC1CE8"/>
    <w:rsid w:val="00EC2728"/>
    <w:rsid w:val="00ED04A1"/>
    <w:rsid w:val="00ED1DB3"/>
    <w:rsid w:val="00ED3681"/>
    <w:rsid w:val="00EE1C3D"/>
    <w:rsid w:val="00EE4CD5"/>
    <w:rsid w:val="00EF2064"/>
    <w:rsid w:val="00EF2225"/>
    <w:rsid w:val="00F20AF8"/>
    <w:rsid w:val="00F3033C"/>
    <w:rsid w:val="00F33D2C"/>
    <w:rsid w:val="00F44934"/>
    <w:rsid w:val="00F503A7"/>
    <w:rsid w:val="00F64C3A"/>
    <w:rsid w:val="00F65FEC"/>
    <w:rsid w:val="00F84328"/>
    <w:rsid w:val="00F87929"/>
    <w:rsid w:val="00F9633E"/>
    <w:rsid w:val="00FB0DB8"/>
    <w:rsid w:val="00FB4864"/>
    <w:rsid w:val="00FB760D"/>
    <w:rsid w:val="00FD1147"/>
    <w:rsid w:val="00FE1CCD"/>
    <w:rsid w:val="00FE6694"/>
    <w:rsid w:val="00FF6499"/>
    <w:rsid w:val="1EB9D42F"/>
    <w:rsid w:val="3619D413"/>
    <w:rsid w:val="395174D5"/>
    <w:rsid w:val="7BD35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4186146"/>
  <w15:docId w15:val="{CE83C327-6CDC-4835-9727-F8C49D82D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pacing w:line="280" w:lineRule="atLeast"/>
      <w:ind w:right="454"/>
    </w:pPr>
    <w:rPr>
      <w:rFonts w:ascii="MetaBook-Roman" w:hAnsi="MetaBook-Roman"/>
      <w:sz w:val="22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framePr w:wrap="auto" w:vAnchor="text" w:hAnchor="text" w:xAlign="center" w:y="1"/>
      <w:suppressOverlap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pPr>
      <w:keepNext/>
      <w:ind w:right="0"/>
      <w:jc w:val="center"/>
      <w:outlineLvl w:val="2"/>
    </w:pPr>
    <w:rPr>
      <w:rFonts w:ascii="Times New Roman" w:hAnsi="Times New Roman"/>
      <w:b/>
      <w:bCs/>
      <w:color w:val="000000"/>
    </w:rPr>
  </w:style>
  <w:style w:type="paragraph" w:styleId="Heading4">
    <w:name w:val="heading 4"/>
    <w:basedOn w:val="Normal"/>
    <w:next w:val="Normal"/>
    <w:qFormat/>
    <w:pPr>
      <w:keepNext/>
      <w:ind w:right="0"/>
      <w:jc w:val="center"/>
      <w:outlineLvl w:val="3"/>
    </w:pPr>
    <w:rPr>
      <w:rFonts w:ascii="Times New Roman" w:hAnsi="Times New Roman"/>
      <w:b/>
      <w:bCs/>
      <w:color w:val="000000"/>
      <w:sz w:val="20"/>
      <w:szCs w:val="20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Times New Roman" w:eastAsia="Arial Unicode MS" w:hAnsi="Times New Roman"/>
      <w:b/>
      <w:bCs/>
      <w:sz w:val="20"/>
      <w:szCs w:val="20"/>
    </w:rPr>
  </w:style>
  <w:style w:type="paragraph" w:styleId="Heading6">
    <w:name w:val="heading 6"/>
    <w:basedOn w:val="Normal"/>
    <w:next w:val="Normal"/>
    <w:link w:val="Heading6Char"/>
    <w:qFormat/>
    <w:pPr>
      <w:keepNext/>
      <w:jc w:val="both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pPr>
      <w:tabs>
        <w:tab w:val="center" w:pos="4153"/>
        <w:tab w:val="right" w:pos="8306"/>
      </w:tabs>
    </w:pPr>
    <w:rPr>
      <w:rFonts w:ascii="MetaBook-Roman" w:hAnsi="MetaBook-Roman"/>
      <w:color w:val="01835F"/>
      <w:sz w:val="16"/>
      <w:lang w:eastAsia="en-US"/>
    </w:rPr>
  </w:style>
  <w:style w:type="paragraph" w:styleId="E-mailSignature">
    <w:name w:val="E-mail Signature"/>
    <w:basedOn w:val="Normal"/>
    <w:pPr>
      <w:spacing w:line="240" w:lineRule="auto"/>
      <w:ind w:right="0"/>
    </w:pPr>
    <w:rPr>
      <w:rFonts w:ascii="Arial" w:hAnsi="Arial"/>
      <w:sz w:val="20"/>
      <w:szCs w:val="20"/>
    </w:rPr>
  </w:style>
  <w:style w:type="paragraph" w:customStyle="1" w:styleId="HeaderAddress">
    <w:name w:val="HeaderAddress"/>
    <w:pPr>
      <w:ind w:left="-181" w:firstLine="3238"/>
    </w:pPr>
    <w:rPr>
      <w:rFonts w:ascii="MetaBook-Roman" w:hAnsi="MetaBook-Roman"/>
      <w:color w:val="01835F"/>
      <w:sz w:val="18"/>
      <w:lang w:eastAsia="en-US"/>
    </w:rPr>
  </w:style>
  <w:style w:type="paragraph" w:styleId="BodyText">
    <w:name w:val="Body Text"/>
    <w:basedOn w:val="Normal"/>
    <w:rPr>
      <w:i/>
      <w:iCs/>
    </w:rPr>
  </w:style>
  <w:style w:type="paragraph" w:customStyle="1" w:styleId="AddressHeader">
    <w:name w:val="Address Header"/>
    <w:basedOn w:val="Normal"/>
    <w:pPr>
      <w:spacing w:before="280"/>
      <w:ind w:left="-180" w:firstLine="3240"/>
    </w:pPr>
    <w:rPr>
      <w:color w:val="01835F"/>
      <w:sz w:val="18"/>
    </w:rPr>
  </w:style>
  <w:style w:type="paragraph" w:styleId="BalloonText">
    <w:name w:val="Balloon Text"/>
    <w:basedOn w:val="Normal"/>
    <w:link w:val="BalloonTextChar"/>
    <w:rsid w:val="006E24A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E24AD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8267CC"/>
    <w:pPr>
      <w:autoSpaceDE w:val="0"/>
      <w:autoSpaceDN w:val="0"/>
      <w:adjustRightInd w:val="0"/>
    </w:pPr>
    <w:rPr>
      <w:rFonts w:ascii="MetaBook-Roman" w:hAnsi="MetaBook-Roman" w:cs="MetaBook-Roman"/>
      <w:color w:val="000000"/>
      <w:sz w:val="24"/>
      <w:szCs w:val="24"/>
    </w:rPr>
  </w:style>
  <w:style w:type="character" w:customStyle="1" w:styleId="Heading6Char">
    <w:name w:val="Heading 6 Char"/>
    <w:basedOn w:val="DefaultParagraphFont"/>
    <w:link w:val="Heading6"/>
    <w:rsid w:val="00C23C01"/>
    <w:rPr>
      <w:rFonts w:ascii="MetaBook-Roman" w:hAnsi="MetaBook-Roman"/>
      <w:b/>
      <w:bCs/>
      <w:sz w:val="22"/>
      <w:szCs w:val="24"/>
      <w:lang w:eastAsia="en-US"/>
    </w:rPr>
  </w:style>
  <w:style w:type="character" w:styleId="Emphasis">
    <w:name w:val="Emphasis"/>
    <w:basedOn w:val="DefaultParagraphFont"/>
    <w:uiPriority w:val="20"/>
    <w:qFormat/>
    <w:rsid w:val="00C23C01"/>
    <w:rPr>
      <w:i/>
      <w:iCs/>
    </w:rPr>
  </w:style>
  <w:style w:type="paragraph" w:customStyle="1" w:styleId="paragraph">
    <w:name w:val="paragraph"/>
    <w:basedOn w:val="Normal"/>
    <w:rsid w:val="00D80E69"/>
    <w:pPr>
      <w:spacing w:before="100" w:beforeAutospacing="1" w:after="100" w:afterAutospacing="1" w:line="240" w:lineRule="auto"/>
      <w:ind w:right="0"/>
    </w:pPr>
    <w:rPr>
      <w:rFonts w:ascii="Times New Roman" w:hAnsi="Times New Roman"/>
      <w:sz w:val="24"/>
      <w:lang w:eastAsia="en-GB"/>
    </w:rPr>
  </w:style>
  <w:style w:type="character" w:customStyle="1" w:styleId="normaltextrun">
    <w:name w:val="normaltextrun"/>
    <w:basedOn w:val="DefaultParagraphFont"/>
    <w:rsid w:val="00D80E69"/>
  </w:style>
  <w:style w:type="character" w:customStyle="1" w:styleId="eop">
    <w:name w:val="eop"/>
    <w:basedOn w:val="DefaultParagraphFont"/>
    <w:rsid w:val="00D80E69"/>
  </w:style>
  <w:style w:type="character" w:styleId="UnresolvedMention">
    <w:name w:val="Unresolved Mention"/>
    <w:basedOn w:val="DefaultParagraphFont"/>
    <w:uiPriority w:val="99"/>
    <w:semiHidden/>
    <w:unhideWhenUsed/>
    <w:rsid w:val="008323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193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0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cuments%20and%20Settings\GarnhamJ\Application%20Data\Microsoft\Templates\ITF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7fb29e8-14ad-419a-bd74-00354c232728">
      <Terms xmlns="http://schemas.microsoft.com/office/infopath/2007/PartnerControls"/>
    </lcf76f155ced4ddcb4097134ff3c332f>
    <TaxCatchAll xmlns="972a198e-ac10-482e-bded-5ee84ea3039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1646F9AAE5DE740B4D61E343F3FD88A" ma:contentTypeVersion="16" ma:contentTypeDescription="Create a new document." ma:contentTypeScope="" ma:versionID="03ebaf916c8baf8652b3cd18340e8f3e">
  <xsd:schema xmlns:xsd="http://www.w3.org/2001/XMLSchema" xmlns:xs="http://www.w3.org/2001/XMLSchema" xmlns:p="http://schemas.microsoft.com/office/2006/metadata/properties" xmlns:ns2="67fb29e8-14ad-419a-bd74-00354c232728" xmlns:ns3="972a198e-ac10-482e-bded-5ee84ea3039a" targetNamespace="http://schemas.microsoft.com/office/2006/metadata/properties" ma:root="true" ma:fieldsID="093c8451e2f8c43785b5441fc264001f" ns2:_="" ns3:_="">
    <xsd:import namespace="67fb29e8-14ad-419a-bd74-00354c232728"/>
    <xsd:import namespace="972a198e-ac10-482e-bded-5ee84ea3039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fb29e8-14ad-419a-bd74-00354c23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cec2865-02c5-4453-9bf6-51bd22dc7fe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2a198e-ac10-482e-bded-5ee84ea3039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89dd68a-17ef-4326-ac75-d367c4845ab0}" ma:internalName="TaxCatchAll" ma:showField="CatchAllData" ma:web="972a198e-ac10-482e-bded-5ee84ea303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1B6343-8221-4649-B3B9-E2B4EEEE133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3E26ECC-D27F-4200-BD8D-FC45D4568360}">
  <ds:schemaRefs>
    <ds:schemaRef ds:uri="http://schemas.microsoft.com/office/2006/metadata/properties"/>
    <ds:schemaRef ds:uri="http://schemas.microsoft.com/office/infopath/2007/PartnerControls"/>
    <ds:schemaRef ds:uri="67fb29e8-14ad-419a-bd74-00354c232728"/>
    <ds:schemaRef ds:uri="972a198e-ac10-482e-bded-5ee84ea3039a"/>
  </ds:schemaRefs>
</ds:datastoreItem>
</file>

<file path=customXml/itemProps3.xml><?xml version="1.0" encoding="utf-8"?>
<ds:datastoreItem xmlns:ds="http://schemas.openxmlformats.org/officeDocument/2006/customXml" ds:itemID="{2EEB74F6-0539-4571-BDED-63C54062F3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fb29e8-14ad-419a-bd74-00354c232728"/>
    <ds:schemaRef ds:uri="972a198e-ac10-482e-bded-5ee84ea3039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68F885A-5D9A-4285-AB4A-4A27BE7A68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ITF letterhead</Template>
  <TotalTime>36</TotalTime>
  <Pages>1</Pages>
  <Words>283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International Tennis Federation</vt:lpstr>
    </vt:vector>
  </TitlesOfParts>
  <Company>ITF Licensing (UK) Ltd</Company>
  <LinksUpToDate>false</LinksUpToDate>
  <CharactersWithSpaces>1894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International Tennis Federation</dc:title>
  <dc:creator>GarnhamJ</dc:creator>
  <cp:lastModifiedBy>Tom Lorencin</cp:lastModifiedBy>
  <cp:revision>36</cp:revision>
  <cp:lastPrinted>2022-12-22T10:25:00Z</cp:lastPrinted>
  <dcterms:created xsi:type="dcterms:W3CDTF">2023-03-02T12:53:00Z</dcterms:created>
  <dcterms:modified xsi:type="dcterms:W3CDTF">2023-03-23T16:40:00Z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0x01010041646F9AAE5DE740B4D61E343F3FD88A</vt:lpwstr>
  </property>
  <property fmtid="{D5CDD505-2E9C-101B-9397-08002B2CF9AE}" pid="3" name="Order">
    <vt:r8>100</vt:r8>
  </property>
  <property fmtid="{D5CDD505-2E9C-101B-9397-08002B2CF9AE}" pid="4" name="MediaServiceImageTags">
    <vt:lpwstr/>
  </property>
</Properties>
</file>